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34BBA" w:rsidP="008E52CF" w:rsidRDefault="008E52CF" w14:paraId="31FC0D18" w14:textId="1A462B1A">
      <w:pPr>
        <w:jc w:val="center"/>
        <w:rPr>
          <w:rFonts w:ascii="Century Gothic" w:hAnsi="Century Gothic"/>
          <w:b/>
          <w:bCs/>
        </w:rPr>
      </w:pPr>
      <w:r w:rsidRPr="3E05E326">
        <w:rPr>
          <w:rFonts w:ascii="Century Gothic" w:hAnsi="Century Gothic"/>
          <w:b/>
          <w:bCs/>
        </w:rPr>
        <w:t>Application Form</w:t>
      </w:r>
    </w:p>
    <w:p w:rsidR="3E05E326" w:rsidP="3E05E326" w:rsidRDefault="3E05E326" w14:paraId="1A1B8039" w14:textId="39858355">
      <w:pPr>
        <w:jc w:val="center"/>
        <w:rPr>
          <w:rFonts w:ascii="Century Gothic" w:hAnsi="Century Gothic"/>
          <w:b/>
          <w:bCs/>
        </w:rPr>
      </w:pPr>
    </w:p>
    <w:p w:rsidR="43D96884" w:rsidP="3E05E326" w:rsidRDefault="43D96884" w14:paraId="1DC04E98" w14:textId="22DF0BEE">
      <w:pPr>
        <w:rPr>
          <w:rFonts w:ascii="Century Gothic" w:hAnsi="Century Gothic"/>
          <w:b/>
          <w:bCs/>
        </w:rPr>
      </w:pPr>
      <w:r w:rsidRPr="3E05E326">
        <w:rPr>
          <w:rFonts w:ascii="Century Gothic" w:hAnsi="Century Gothic"/>
          <w:b/>
          <w:bCs/>
        </w:rPr>
        <w:t xml:space="preserve">Please complete and return to </w:t>
      </w:r>
      <w:hyperlink r:id="rId7">
        <w:r w:rsidRPr="3E05E326">
          <w:rPr>
            <w:rStyle w:val="Hyperlink"/>
            <w:rFonts w:ascii="Century Gothic" w:hAnsi="Century Gothic"/>
            <w:b/>
            <w:bCs/>
          </w:rPr>
          <w:t>admin@somersetparentcarerforum.org.uk</w:t>
        </w:r>
      </w:hyperlink>
    </w:p>
    <w:p w:rsidR="008E52CF" w:rsidP="008E52CF" w:rsidRDefault="008E52CF" w14:paraId="06250B16" w14:textId="77777777">
      <w:pPr>
        <w:jc w:val="center"/>
        <w:rPr>
          <w:rFonts w:ascii="Century Gothic" w:hAnsi="Century Gothic"/>
          <w:b/>
          <w:bCs/>
        </w:rPr>
      </w:pPr>
    </w:p>
    <w:tbl>
      <w:tblPr>
        <w:tblStyle w:val="TableGrid"/>
        <w:tblW w:w="9010" w:type="dxa"/>
        <w:tblLook w:val="04A0" w:firstRow="1" w:lastRow="0" w:firstColumn="1" w:lastColumn="0" w:noHBand="0" w:noVBand="1"/>
      </w:tblPr>
      <w:tblGrid>
        <w:gridCol w:w="3003"/>
        <w:gridCol w:w="1507"/>
        <w:gridCol w:w="1485"/>
        <w:gridCol w:w="3015"/>
      </w:tblGrid>
      <w:tr w:rsidRPr="007C1C76" w:rsidR="008E52CF" w:rsidTr="007C1C76" w14:paraId="61C20096" w14:textId="77777777">
        <w:tc>
          <w:tcPr>
            <w:tcW w:w="4510" w:type="dxa"/>
            <w:gridSpan w:val="2"/>
          </w:tcPr>
          <w:p w:rsidRPr="007C1C76" w:rsidR="008E52CF" w:rsidP="008E52CF" w:rsidRDefault="008E52CF" w14:paraId="09548A69" w14:textId="1B2C28F2">
            <w:pPr>
              <w:rPr>
                <w:rFonts w:ascii="Century Gothic" w:hAnsi="Century Gothic"/>
              </w:rPr>
            </w:pPr>
            <w:r w:rsidRPr="007C1C76">
              <w:rPr>
                <w:rFonts w:ascii="Century Gothic" w:hAnsi="Century Gothic"/>
              </w:rPr>
              <w:t>Full name</w:t>
            </w:r>
          </w:p>
        </w:tc>
        <w:tc>
          <w:tcPr>
            <w:tcW w:w="4500" w:type="dxa"/>
            <w:gridSpan w:val="2"/>
          </w:tcPr>
          <w:p w:rsidRPr="007C1C76" w:rsidR="008E52CF" w:rsidP="008E52CF" w:rsidRDefault="008E52CF" w14:paraId="0B4E9BF7" w14:textId="51650C72">
            <w:pPr>
              <w:rPr>
                <w:rFonts w:ascii="Century Gothic" w:hAnsi="Century Gothic"/>
              </w:rPr>
            </w:pPr>
            <w:r w:rsidRPr="007C1C76">
              <w:rPr>
                <w:rFonts w:ascii="Century Gothic" w:hAnsi="Century Gothic"/>
              </w:rPr>
              <w:t>Title</w:t>
            </w:r>
          </w:p>
        </w:tc>
      </w:tr>
      <w:tr w:rsidRPr="007C1C76" w:rsidR="008E52CF" w:rsidTr="007C1C76" w14:paraId="37372F4C" w14:textId="77777777">
        <w:tc>
          <w:tcPr>
            <w:tcW w:w="9010" w:type="dxa"/>
            <w:gridSpan w:val="4"/>
          </w:tcPr>
          <w:p w:rsidRPr="007C1C76" w:rsidR="008E52CF" w:rsidP="008E52CF" w:rsidRDefault="008E52CF" w14:paraId="0A5C6E3A" w14:textId="154052DA">
            <w:pPr>
              <w:rPr>
                <w:rFonts w:ascii="Century Gothic" w:hAnsi="Century Gothic"/>
              </w:rPr>
            </w:pPr>
            <w:r w:rsidRPr="007C1C76">
              <w:rPr>
                <w:rFonts w:ascii="Century Gothic" w:hAnsi="Century Gothic"/>
              </w:rPr>
              <w:t>Address including Postcode</w:t>
            </w:r>
          </w:p>
          <w:p w:rsidRPr="007C1C76" w:rsidR="008E52CF" w:rsidP="008E52CF" w:rsidRDefault="008E52CF" w14:paraId="10CF5B4D" w14:textId="77777777">
            <w:pPr>
              <w:rPr>
                <w:rFonts w:ascii="Century Gothic" w:hAnsi="Century Gothic"/>
              </w:rPr>
            </w:pPr>
          </w:p>
          <w:p w:rsidRPr="007C1C76" w:rsidR="008E52CF" w:rsidP="008E52CF" w:rsidRDefault="008E52CF" w14:paraId="3BB53567" w14:textId="77777777">
            <w:pPr>
              <w:rPr>
                <w:rFonts w:ascii="Century Gothic" w:hAnsi="Century Gothic"/>
              </w:rPr>
            </w:pPr>
          </w:p>
          <w:p w:rsidRPr="007C1C76" w:rsidR="008E52CF" w:rsidP="008E52CF" w:rsidRDefault="008E52CF" w14:paraId="5D8F0125" w14:textId="77777777">
            <w:pPr>
              <w:rPr>
                <w:rFonts w:ascii="Century Gothic" w:hAnsi="Century Gothic"/>
              </w:rPr>
            </w:pPr>
          </w:p>
          <w:p w:rsidRPr="007C1C76" w:rsidR="008E52CF" w:rsidP="008E52CF" w:rsidRDefault="008E52CF" w14:paraId="757E022B" w14:textId="77777777">
            <w:pPr>
              <w:rPr>
                <w:rFonts w:ascii="Century Gothic" w:hAnsi="Century Gothic"/>
              </w:rPr>
            </w:pPr>
          </w:p>
          <w:p w:rsidRPr="007C1C76" w:rsidR="008E52CF" w:rsidP="008E52CF" w:rsidRDefault="008E52CF" w14:paraId="61167FF1" w14:textId="50010633">
            <w:pPr>
              <w:rPr>
                <w:rFonts w:ascii="Century Gothic" w:hAnsi="Century Gothic"/>
              </w:rPr>
            </w:pPr>
          </w:p>
        </w:tc>
      </w:tr>
      <w:tr w:rsidRPr="007C1C76" w:rsidR="008E52CF" w:rsidTr="007C1C76" w14:paraId="6DEB5D27" w14:textId="77777777">
        <w:tc>
          <w:tcPr>
            <w:tcW w:w="9010" w:type="dxa"/>
            <w:gridSpan w:val="4"/>
          </w:tcPr>
          <w:p w:rsidRPr="007C1C76" w:rsidR="008E52CF" w:rsidP="008E52CF" w:rsidRDefault="008E52CF" w14:paraId="10B43F41" w14:textId="6164BC31">
            <w:pPr>
              <w:rPr>
                <w:rFonts w:ascii="Century Gothic" w:hAnsi="Century Gothic"/>
              </w:rPr>
            </w:pPr>
            <w:r w:rsidRPr="007C1C76">
              <w:rPr>
                <w:rFonts w:ascii="Century Gothic" w:hAnsi="Century Gothic"/>
              </w:rPr>
              <w:t xml:space="preserve">Phone </w:t>
            </w:r>
            <w:proofErr w:type="gramStart"/>
            <w:r w:rsidRPr="007C1C76">
              <w:rPr>
                <w:rFonts w:ascii="Century Gothic" w:hAnsi="Century Gothic"/>
              </w:rPr>
              <w:t>number :</w:t>
            </w:r>
            <w:proofErr w:type="gramEnd"/>
          </w:p>
        </w:tc>
      </w:tr>
      <w:tr w:rsidRPr="007C1C76" w:rsidR="008E52CF" w:rsidTr="007C1C76" w14:paraId="136F9F3B" w14:textId="77777777">
        <w:tc>
          <w:tcPr>
            <w:tcW w:w="9010" w:type="dxa"/>
            <w:gridSpan w:val="4"/>
          </w:tcPr>
          <w:p w:rsidRPr="007C1C76" w:rsidR="008E52CF" w:rsidP="008E52CF" w:rsidRDefault="008E52CF" w14:paraId="0B994EC5" w14:textId="190A608C">
            <w:pPr>
              <w:rPr>
                <w:rFonts w:ascii="Century Gothic" w:hAnsi="Century Gothic"/>
              </w:rPr>
            </w:pPr>
            <w:r w:rsidRPr="007C1C76">
              <w:rPr>
                <w:rFonts w:ascii="Century Gothic" w:hAnsi="Century Gothic"/>
              </w:rPr>
              <w:t>Email:</w:t>
            </w:r>
          </w:p>
        </w:tc>
      </w:tr>
      <w:tr w:rsidRPr="007C1C76" w:rsidR="008E52CF" w:rsidTr="007C1C76" w14:paraId="5937F3E1" w14:textId="77777777">
        <w:tc>
          <w:tcPr>
            <w:tcW w:w="9010" w:type="dxa"/>
            <w:gridSpan w:val="4"/>
          </w:tcPr>
          <w:tbl>
            <w:tblPr>
              <w:tblStyle w:val="PlainTable3"/>
              <w:tblW w:w="5000" w:type="pct"/>
              <w:tblLook w:val="0620" w:firstRow="1" w:lastRow="0" w:firstColumn="0" w:lastColumn="0" w:noHBand="1" w:noVBand="1"/>
            </w:tblPr>
            <w:tblGrid>
              <w:gridCol w:w="3165"/>
              <w:gridCol w:w="607"/>
              <w:gridCol w:w="483"/>
              <w:gridCol w:w="3442"/>
              <w:gridCol w:w="490"/>
              <w:gridCol w:w="607"/>
            </w:tblGrid>
            <w:tr w:rsidRPr="007C1C76" w:rsidR="008E52CF" w:rsidTr="00AC2B41" w14:paraId="1F67A391" w14:textId="7777777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3692" w:type="dxa"/>
                </w:tcPr>
                <w:p w:rsidRPr="007C1C76" w:rsidR="008E52CF" w:rsidP="008E52CF" w:rsidRDefault="008E52CF" w14:paraId="36AD35FF" w14:textId="77777777">
                  <w:pPr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</w:pPr>
                  <w:r w:rsidRPr="007C1C76"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  <w:t>Are you a citizen of the United Kingdom?</w:t>
                  </w:r>
                </w:p>
              </w:tc>
              <w:tc>
                <w:tcPr>
                  <w:tcW w:w="665" w:type="dxa"/>
                </w:tcPr>
                <w:p w:rsidRPr="007C1C76" w:rsidR="008E52CF" w:rsidP="008E52CF" w:rsidRDefault="008E52CF" w14:paraId="2DFD4D22" w14:textId="77777777">
                  <w:pPr>
                    <w:pStyle w:val="Checkbox"/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</w:pPr>
                  <w:r w:rsidRPr="007C1C76"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  <w:t>YES</w:t>
                  </w:r>
                </w:p>
                <w:p w:rsidRPr="007C1C76" w:rsidR="008E52CF" w:rsidP="008E52CF" w:rsidRDefault="008E52CF" w14:paraId="6984CE7E" w14:textId="77777777">
                  <w:pPr>
                    <w:pStyle w:val="Checkbox"/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</w:pP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name="Check3" w:id="0"/>
                  <w:r w:rsidRPr="007C1C76"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  <w:instrText xml:space="preserve"> FORMCHECKBOX </w:instrText>
                  </w: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</w: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  <w:fldChar w:fldCharType="separate"/>
                  </w: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  <w:fldChar w:fldCharType="end"/>
                  </w:r>
                  <w:bookmarkEnd w:id="0"/>
                </w:p>
              </w:tc>
              <w:tc>
                <w:tcPr>
                  <w:tcW w:w="509" w:type="dxa"/>
                </w:tcPr>
                <w:p w:rsidRPr="007C1C76" w:rsidR="008E52CF" w:rsidP="008E52CF" w:rsidRDefault="008E52CF" w14:paraId="26F29A02" w14:textId="77777777">
                  <w:pPr>
                    <w:pStyle w:val="Checkbox"/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</w:pPr>
                  <w:r w:rsidRPr="007C1C76"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  <w:t>NO</w:t>
                  </w:r>
                </w:p>
                <w:p w:rsidRPr="007C1C76" w:rsidR="008E52CF" w:rsidP="008E52CF" w:rsidRDefault="008E52CF" w14:paraId="440AF739" w14:textId="77777777">
                  <w:pPr>
                    <w:pStyle w:val="Checkbox"/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</w:pP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name="Check4" w:id="1"/>
                  <w:r w:rsidRPr="007C1C76"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  <w:instrText xml:space="preserve"> FORMCHECKBOX </w:instrText>
                  </w: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</w: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  <w:fldChar w:fldCharType="separate"/>
                  </w: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  <w:fldChar w:fldCharType="end"/>
                  </w:r>
                  <w:bookmarkEnd w:id="1"/>
                </w:p>
              </w:tc>
              <w:tc>
                <w:tcPr>
                  <w:tcW w:w="4031" w:type="dxa"/>
                </w:tcPr>
                <w:p w:rsidRPr="007C1C76" w:rsidR="008E52CF" w:rsidP="008E52CF" w:rsidRDefault="008E52CF" w14:paraId="73BB1DE5" w14:textId="77777777">
                  <w:pPr>
                    <w:pStyle w:val="Heading4"/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</w:pPr>
                  <w:r w:rsidRPr="007C1C76"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  <w:t>If no, are you authorized to work in the UK.?</w:t>
                  </w:r>
                </w:p>
              </w:tc>
              <w:tc>
                <w:tcPr>
                  <w:tcW w:w="517" w:type="dxa"/>
                </w:tcPr>
                <w:p w:rsidRPr="007C1C76" w:rsidR="008E52CF" w:rsidP="008E52CF" w:rsidRDefault="008E52CF" w14:paraId="6C76D260" w14:textId="77777777">
                  <w:pPr>
                    <w:pStyle w:val="Checkbox"/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</w:pPr>
                  <w:r w:rsidRPr="007C1C76"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  <w:t>YES</w:t>
                  </w:r>
                </w:p>
                <w:p w:rsidRPr="007C1C76" w:rsidR="008E52CF" w:rsidP="008E52CF" w:rsidRDefault="008E52CF" w14:paraId="25719434" w14:textId="77777777">
                  <w:pPr>
                    <w:pStyle w:val="Checkbox"/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</w:pP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C1C76"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  <w:instrText xml:space="preserve"> FORMCHECKBOX </w:instrText>
                  </w: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</w: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  <w:fldChar w:fldCharType="separate"/>
                  </w: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  <w:fldChar w:fldCharType="end"/>
                  </w:r>
                </w:p>
              </w:tc>
              <w:tc>
                <w:tcPr>
                  <w:tcW w:w="666" w:type="dxa"/>
                </w:tcPr>
                <w:p w:rsidRPr="007C1C76" w:rsidR="008E52CF" w:rsidP="008E52CF" w:rsidRDefault="008E52CF" w14:paraId="114F54F4" w14:textId="77777777">
                  <w:pPr>
                    <w:pStyle w:val="Checkbox"/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</w:pPr>
                  <w:r w:rsidRPr="007C1C76"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  <w:t>NO</w:t>
                  </w:r>
                </w:p>
                <w:p w:rsidRPr="007C1C76" w:rsidR="008E52CF" w:rsidP="008E52CF" w:rsidRDefault="008E52CF" w14:paraId="2B7AC1C0" w14:textId="77777777">
                  <w:pPr>
                    <w:pStyle w:val="Checkbox"/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</w:pP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C1C76"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  <w:instrText xml:space="preserve"> FORMCHECKBOX </w:instrText>
                  </w: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</w: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  <w:fldChar w:fldCharType="separate"/>
                  </w: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  <w:fldChar w:fldCharType="end"/>
                  </w:r>
                </w:p>
              </w:tc>
            </w:tr>
          </w:tbl>
          <w:p w:rsidRPr="007C1C76" w:rsidR="008E52CF" w:rsidP="008E52CF" w:rsidRDefault="008E52CF" w14:paraId="65FAA9B8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5C4DF2F3" w14:textId="77777777">
            <w:pPr>
              <w:rPr>
                <w:rFonts w:ascii="Century Gothic" w:hAnsi="Century Gothic" w:cs="Microsoft New Tai Lue"/>
              </w:rPr>
            </w:pPr>
          </w:p>
          <w:tbl>
            <w:tblPr>
              <w:tblStyle w:val="PlainTable3"/>
              <w:tblW w:w="5000" w:type="pct"/>
              <w:tblLook w:val="0620" w:firstRow="1" w:lastRow="0" w:firstColumn="0" w:lastColumn="0" w:noHBand="1" w:noVBand="1"/>
            </w:tblPr>
            <w:tblGrid>
              <w:gridCol w:w="3296"/>
              <w:gridCol w:w="621"/>
              <w:gridCol w:w="490"/>
              <w:gridCol w:w="4387"/>
            </w:tblGrid>
            <w:tr w:rsidRPr="007C1C76" w:rsidR="008E52CF" w:rsidTr="00AC2B41" w14:paraId="7DB74BB1" w14:textId="7777777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3692" w:type="dxa"/>
                </w:tcPr>
                <w:p w:rsidRPr="007C1C76" w:rsidR="008E52CF" w:rsidP="008E52CF" w:rsidRDefault="008E52CF" w14:paraId="356E3ED4" w14:textId="77777777">
                  <w:pPr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</w:pPr>
                  <w:r w:rsidRPr="007C1C76"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  <w:t>Have you ever been convicted of a crime?</w:t>
                  </w:r>
                </w:p>
              </w:tc>
              <w:tc>
                <w:tcPr>
                  <w:tcW w:w="665" w:type="dxa"/>
                </w:tcPr>
                <w:p w:rsidRPr="007C1C76" w:rsidR="008E52CF" w:rsidP="008E52CF" w:rsidRDefault="008E52CF" w14:paraId="616D09BB" w14:textId="77777777">
                  <w:pPr>
                    <w:pStyle w:val="Checkbox"/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</w:pPr>
                  <w:r w:rsidRPr="007C1C76"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  <w:t>YES</w:t>
                  </w:r>
                </w:p>
                <w:p w:rsidRPr="007C1C76" w:rsidR="008E52CF" w:rsidP="008E52CF" w:rsidRDefault="008E52CF" w14:paraId="2F1B260C" w14:textId="77777777">
                  <w:pPr>
                    <w:pStyle w:val="Checkbox"/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</w:pP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C1C76"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  <w:instrText xml:space="preserve"> FORMCHECKBOX </w:instrText>
                  </w: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</w: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  <w:fldChar w:fldCharType="separate"/>
                  </w: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  <w:fldChar w:fldCharType="end"/>
                  </w:r>
                </w:p>
              </w:tc>
              <w:tc>
                <w:tcPr>
                  <w:tcW w:w="509" w:type="dxa"/>
                </w:tcPr>
                <w:p w:rsidRPr="007C1C76" w:rsidR="008E52CF" w:rsidP="008E52CF" w:rsidRDefault="008E52CF" w14:paraId="3F8F6F67" w14:textId="77777777">
                  <w:pPr>
                    <w:pStyle w:val="Checkbox"/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</w:pPr>
                  <w:r w:rsidRPr="007C1C76"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  <w:t>NO</w:t>
                  </w:r>
                </w:p>
                <w:p w:rsidRPr="007C1C76" w:rsidR="008E52CF" w:rsidP="008E52CF" w:rsidRDefault="008E52CF" w14:paraId="7CB1A279" w14:textId="77777777">
                  <w:pPr>
                    <w:pStyle w:val="Checkbox"/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</w:pP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C1C76"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  <w:instrText xml:space="preserve"> FORMCHECKBOX </w:instrText>
                  </w: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</w: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  <w:fldChar w:fldCharType="separate"/>
                  </w:r>
                  <w:r w:rsidRPr="007C1C76">
                    <w:rPr>
                      <w:rFonts w:ascii="Century Gothic" w:hAnsi="Century Gothic" w:cs="Microsoft New Tai Lue"/>
                      <w:sz w:val="24"/>
                      <w:szCs w:val="24"/>
                    </w:rPr>
                    <w:fldChar w:fldCharType="end"/>
                  </w:r>
                </w:p>
              </w:tc>
              <w:tc>
                <w:tcPr>
                  <w:tcW w:w="5214" w:type="dxa"/>
                </w:tcPr>
                <w:p w:rsidRPr="007C1C76" w:rsidR="008E52CF" w:rsidP="008E52CF" w:rsidRDefault="008E52CF" w14:paraId="45B2F6EA" w14:textId="77777777">
                  <w:pPr>
                    <w:rPr>
                      <w:rFonts w:ascii="Century Gothic" w:hAnsi="Century Gothic" w:cs="Microsoft New Tai Lue"/>
                      <w:bCs w:val="0"/>
                      <w:sz w:val="24"/>
                      <w:szCs w:val="24"/>
                    </w:rPr>
                  </w:pPr>
                </w:p>
              </w:tc>
            </w:tr>
          </w:tbl>
          <w:p w:rsidRPr="007C1C76" w:rsidR="008E52CF" w:rsidP="008E52CF" w:rsidRDefault="008E52CF" w14:paraId="50DFAC19" w14:textId="77777777">
            <w:pPr>
              <w:rPr>
                <w:rFonts w:ascii="Century Gothic" w:hAnsi="Century Gothic"/>
              </w:rPr>
            </w:pPr>
          </w:p>
          <w:p w:rsidRPr="007C1C76" w:rsidR="008E52CF" w:rsidP="008E52CF" w:rsidRDefault="008E52CF" w14:paraId="6D34BB2C" w14:textId="77777777">
            <w:pPr>
              <w:rPr>
                <w:rFonts w:ascii="Century Gothic" w:hAnsi="Century Gothic"/>
              </w:rPr>
            </w:pPr>
            <w:r w:rsidRPr="007C1C76">
              <w:rPr>
                <w:rFonts w:ascii="Century Gothic" w:hAnsi="Century Gothic"/>
              </w:rPr>
              <w:t>If yes, please explain……………………………………………………………………</w:t>
            </w:r>
          </w:p>
          <w:p w:rsidRPr="007C1C76" w:rsidR="008E52CF" w:rsidP="008E52CF" w:rsidRDefault="008E52CF" w14:paraId="6BEF5FB8" w14:textId="39FA5CD9">
            <w:pPr>
              <w:rPr>
                <w:rFonts w:ascii="Century Gothic" w:hAnsi="Century Gothic"/>
              </w:rPr>
            </w:pPr>
            <w:r w:rsidRPr="007C1C76">
              <w:rPr>
                <w:rFonts w:ascii="Century Gothic" w:hAnsi="Century Gothic"/>
              </w:rPr>
              <w:t>……………………………………………………………………………………………….</w:t>
            </w:r>
          </w:p>
        </w:tc>
      </w:tr>
      <w:tr w:rsidRPr="007C1C76" w:rsidR="008E52CF" w:rsidTr="007C1C76" w14:paraId="251D89C5" w14:textId="77777777">
        <w:tc>
          <w:tcPr>
            <w:tcW w:w="9010" w:type="dxa"/>
            <w:gridSpan w:val="4"/>
            <w:shd w:val="clear" w:color="auto" w:fill="BDD6EE" w:themeFill="accent5" w:themeFillTint="66"/>
          </w:tcPr>
          <w:p w:rsidRPr="007C1C76" w:rsidR="008E52CF" w:rsidP="008E52CF" w:rsidRDefault="008E52CF" w14:paraId="36BDA988" w14:textId="4FBDF0C0">
            <w:pPr>
              <w:jc w:val="center"/>
              <w:rPr>
                <w:rFonts w:ascii="Century Gothic" w:hAnsi="Century Gothic" w:cs="Microsoft New Tai Lue"/>
                <w:b/>
                <w:bCs/>
              </w:rPr>
            </w:pPr>
            <w:r w:rsidRPr="007C1C76">
              <w:rPr>
                <w:rFonts w:ascii="Century Gothic" w:hAnsi="Century Gothic" w:cs="Microsoft New Tai Lue"/>
                <w:b/>
                <w:bCs/>
              </w:rPr>
              <w:t>Education</w:t>
            </w:r>
          </w:p>
        </w:tc>
      </w:tr>
      <w:tr w:rsidRPr="007C1C76" w:rsidR="008E52CF" w:rsidTr="007C1C76" w14:paraId="2259C150" w14:textId="77777777">
        <w:tc>
          <w:tcPr>
            <w:tcW w:w="4510" w:type="dxa"/>
            <w:gridSpan w:val="2"/>
          </w:tcPr>
          <w:p w:rsidRPr="007C1C76" w:rsidR="008E52CF" w:rsidP="008E52CF" w:rsidRDefault="008E52CF" w14:paraId="33ECAF66" w14:textId="0BE35C16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Last education setting</w:t>
            </w:r>
          </w:p>
        </w:tc>
        <w:tc>
          <w:tcPr>
            <w:tcW w:w="4500" w:type="dxa"/>
            <w:gridSpan w:val="2"/>
          </w:tcPr>
          <w:p w:rsidRPr="007C1C76" w:rsidR="008E52CF" w:rsidP="008E52CF" w:rsidRDefault="008E52CF" w14:paraId="1E48CD4E" w14:textId="77777777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Name</w:t>
            </w:r>
          </w:p>
          <w:p w:rsidRPr="007C1C76" w:rsidR="008E52CF" w:rsidP="008E52CF" w:rsidRDefault="008E52CF" w14:paraId="304F113A" w14:textId="77777777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Address</w:t>
            </w:r>
          </w:p>
          <w:p w:rsidRPr="007C1C76" w:rsidR="008E52CF" w:rsidP="008E52CF" w:rsidRDefault="008E52CF" w14:paraId="1FFDE461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2F7236AC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20A984D6" w14:textId="420F5D7B">
            <w:pPr>
              <w:rPr>
                <w:rFonts w:ascii="Century Gothic" w:hAnsi="Century Gothic" w:cs="Microsoft New Tai Lue"/>
              </w:rPr>
            </w:pPr>
          </w:p>
        </w:tc>
      </w:tr>
      <w:tr w:rsidRPr="007C1C76" w:rsidR="008E52CF" w:rsidTr="007C1C76" w14:paraId="0CD95C75" w14:textId="77777777">
        <w:tc>
          <w:tcPr>
            <w:tcW w:w="4510" w:type="dxa"/>
            <w:gridSpan w:val="2"/>
          </w:tcPr>
          <w:p w:rsidRPr="007C1C76" w:rsidR="008E52CF" w:rsidP="008E52CF" w:rsidRDefault="008E52CF" w14:paraId="76637E65" w14:textId="5DBB7AA8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Date from</w:t>
            </w:r>
          </w:p>
        </w:tc>
        <w:tc>
          <w:tcPr>
            <w:tcW w:w="4500" w:type="dxa"/>
            <w:gridSpan w:val="2"/>
          </w:tcPr>
          <w:p w:rsidRPr="007C1C76" w:rsidR="008E52CF" w:rsidP="008E52CF" w:rsidRDefault="008E52CF" w14:paraId="61F4F149" w14:textId="7AEA0699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Date to</w:t>
            </w:r>
          </w:p>
        </w:tc>
      </w:tr>
      <w:tr w:rsidRPr="007C1C76" w:rsidR="008E52CF" w:rsidTr="007C1C76" w14:paraId="3B6BB169" w14:textId="77777777">
        <w:tc>
          <w:tcPr>
            <w:tcW w:w="9010" w:type="dxa"/>
            <w:gridSpan w:val="4"/>
            <w:shd w:val="clear" w:color="auto" w:fill="BDD6EE" w:themeFill="accent5" w:themeFillTint="66"/>
          </w:tcPr>
          <w:p w:rsidR="008E52CF" w:rsidP="008E52CF" w:rsidRDefault="008E52CF" w14:paraId="540987EE" w14:textId="77777777">
            <w:pPr>
              <w:jc w:val="center"/>
              <w:rPr>
                <w:rFonts w:ascii="Century Gothic" w:hAnsi="Century Gothic" w:cs="Microsoft New Tai Lue"/>
                <w:b/>
                <w:bCs/>
              </w:rPr>
            </w:pPr>
            <w:r w:rsidRPr="007C1C76">
              <w:rPr>
                <w:rFonts w:ascii="Century Gothic" w:hAnsi="Century Gothic" w:cs="Microsoft New Tai Lue"/>
                <w:b/>
                <w:bCs/>
              </w:rPr>
              <w:t>Qualifications</w:t>
            </w:r>
          </w:p>
          <w:p w:rsidRPr="007C1C76" w:rsidR="007C1C76" w:rsidP="008E52CF" w:rsidRDefault="007C1C76" w14:paraId="26BCFE12" w14:textId="5AA54FC8">
            <w:pPr>
              <w:jc w:val="center"/>
              <w:rPr>
                <w:rFonts w:ascii="Century Gothic" w:hAnsi="Century Gothic" w:cs="Microsoft New Tai Lue"/>
                <w:b/>
                <w:bCs/>
              </w:rPr>
            </w:pPr>
          </w:p>
        </w:tc>
      </w:tr>
      <w:tr w:rsidRPr="007C1C76" w:rsidR="008E52CF" w:rsidTr="007C1C76" w14:paraId="479D5170" w14:textId="77777777">
        <w:tc>
          <w:tcPr>
            <w:tcW w:w="3003" w:type="dxa"/>
          </w:tcPr>
          <w:p w:rsidRPr="007C1C76" w:rsidR="008E52CF" w:rsidP="008E52CF" w:rsidRDefault="008E52CF" w14:paraId="475D53FC" w14:textId="489520BA">
            <w:pPr>
              <w:jc w:val="center"/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Qualification</w:t>
            </w:r>
          </w:p>
        </w:tc>
        <w:tc>
          <w:tcPr>
            <w:tcW w:w="2992" w:type="dxa"/>
            <w:gridSpan w:val="2"/>
          </w:tcPr>
          <w:p w:rsidRPr="007C1C76" w:rsidR="008E52CF" w:rsidP="008E52CF" w:rsidRDefault="008E52CF" w14:paraId="626BD312" w14:textId="264B4F97">
            <w:pPr>
              <w:jc w:val="center"/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Result achieved</w:t>
            </w:r>
          </w:p>
        </w:tc>
        <w:tc>
          <w:tcPr>
            <w:tcW w:w="3015" w:type="dxa"/>
          </w:tcPr>
          <w:p w:rsidRPr="007C1C76" w:rsidR="008E52CF" w:rsidP="008E52CF" w:rsidRDefault="008E52CF" w14:paraId="7E1D5D9D" w14:textId="1374BA88">
            <w:pPr>
              <w:jc w:val="center"/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Date</w:t>
            </w:r>
          </w:p>
        </w:tc>
      </w:tr>
      <w:tr w:rsidRPr="007C1C76" w:rsidR="008E52CF" w:rsidTr="007C1C76" w14:paraId="0A556B18" w14:textId="77777777">
        <w:tc>
          <w:tcPr>
            <w:tcW w:w="3003" w:type="dxa"/>
          </w:tcPr>
          <w:p w:rsidRPr="007C1C76" w:rsidR="008E52CF" w:rsidP="008E52CF" w:rsidRDefault="008E52CF" w14:paraId="66BA38C0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  <w:tc>
          <w:tcPr>
            <w:tcW w:w="2992" w:type="dxa"/>
            <w:gridSpan w:val="2"/>
          </w:tcPr>
          <w:p w:rsidRPr="007C1C76" w:rsidR="008E52CF" w:rsidP="008E52CF" w:rsidRDefault="008E52CF" w14:paraId="111FFBF0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  <w:tc>
          <w:tcPr>
            <w:tcW w:w="3015" w:type="dxa"/>
          </w:tcPr>
          <w:p w:rsidRPr="007C1C76" w:rsidR="008E52CF" w:rsidP="008E52CF" w:rsidRDefault="008E52CF" w14:paraId="1310E608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</w:tr>
      <w:tr w:rsidRPr="007C1C76" w:rsidR="008E52CF" w:rsidTr="007C1C76" w14:paraId="194534FC" w14:textId="77777777">
        <w:tc>
          <w:tcPr>
            <w:tcW w:w="3003" w:type="dxa"/>
          </w:tcPr>
          <w:p w:rsidRPr="007C1C76" w:rsidR="008E52CF" w:rsidP="008E52CF" w:rsidRDefault="008E52CF" w14:paraId="29436EF4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  <w:tc>
          <w:tcPr>
            <w:tcW w:w="2992" w:type="dxa"/>
            <w:gridSpan w:val="2"/>
          </w:tcPr>
          <w:p w:rsidRPr="007C1C76" w:rsidR="008E52CF" w:rsidP="008E52CF" w:rsidRDefault="008E52CF" w14:paraId="1B044356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  <w:tc>
          <w:tcPr>
            <w:tcW w:w="3015" w:type="dxa"/>
          </w:tcPr>
          <w:p w:rsidRPr="007C1C76" w:rsidR="008E52CF" w:rsidP="008E52CF" w:rsidRDefault="008E52CF" w14:paraId="0D97F2AB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</w:tr>
      <w:tr w:rsidRPr="007C1C76" w:rsidR="008E52CF" w:rsidTr="007C1C76" w14:paraId="6018A3AB" w14:textId="77777777">
        <w:tc>
          <w:tcPr>
            <w:tcW w:w="3003" w:type="dxa"/>
          </w:tcPr>
          <w:p w:rsidRPr="007C1C76" w:rsidR="008E52CF" w:rsidP="008E52CF" w:rsidRDefault="008E52CF" w14:paraId="7B03682C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  <w:tc>
          <w:tcPr>
            <w:tcW w:w="2992" w:type="dxa"/>
            <w:gridSpan w:val="2"/>
          </w:tcPr>
          <w:p w:rsidRPr="007C1C76" w:rsidR="008E52CF" w:rsidP="008E52CF" w:rsidRDefault="008E52CF" w14:paraId="4CC04968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  <w:tc>
          <w:tcPr>
            <w:tcW w:w="3015" w:type="dxa"/>
          </w:tcPr>
          <w:p w:rsidRPr="007C1C76" w:rsidR="008E52CF" w:rsidP="008E52CF" w:rsidRDefault="008E52CF" w14:paraId="07CD0A81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</w:tr>
      <w:tr w:rsidRPr="007C1C76" w:rsidR="008E52CF" w:rsidTr="007C1C76" w14:paraId="5DE03196" w14:textId="77777777">
        <w:tc>
          <w:tcPr>
            <w:tcW w:w="3003" w:type="dxa"/>
          </w:tcPr>
          <w:p w:rsidRPr="007C1C76" w:rsidR="008E52CF" w:rsidP="008E52CF" w:rsidRDefault="008E52CF" w14:paraId="517580F5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  <w:tc>
          <w:tcPr>
            <w:tcW w:w="2992" w:type="dxa"/>
            <w:gridSpan w:val="2"/>
          </w:tcPr>
          <w:p w:rsidRPr="007C1C76" w:rsidR="008E52CF" w:rsidP="008E52CF" w:rsidRDefault="008E52CF" w14:paraId="23E128BF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  <w:tc>
          <w:tcPr>
            <w:tcW w:w="3015" w:type="dxa"/>
          </w:tcPr>
          <w:p w:rsidRPr="007C1C76" w:rsidR="008E52CF" w:rsidP="008E52CF" w:rsidRDefault="008E52CF" w14:paraId="0FE4F6E4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</w:tr>
      <w:tr w:rsidRPr="007C1C76" w:rsidR="008E52CF" w:rsidTr="007C1C76" w14:paraId="42E244F9" w14:textId="77777777">
        <w:tc>
          <w:tcPr>
            <w:tcW w:w="3003" w:type="dxa"/>
          </w:tcPr>
          <w:p w:rsidRPr="007C1C76" w:rsidR="008E52CF" w:rsidP="008E52CF" w:rsidRDefault="008E52CF" w14:paraId="49965E5B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  <w:tc>
          <w:tcPr>
            <w:tcW w:w="2992" w:type="dxa"/>
            <w:gridSpan w:val="2"/>
          </w:tcPr>
          <w:p w:rsidRPr="007C1C76" w:rsidR="008E52CF" w:rsidP="008E52CF" w:rsidRDefault="008E52CF" w14:paraId="28AE9C61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  <w:tc>
          <w:tcPr>
            <w:tcW w:w="3015" w:type="dxa"/>
          </w:tcPr>
          <w:p w:rsidRPr="007C1C76" w:rsidR="008E52CF" w:rsidP="008E52CF" w:rsidRDefault="008E52CF" w14:paraId="4DB20E7A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</w:tr>
      <w:tr w:rsidRPr="007C1C76" w:rsidR="008E52CF" w:rsidTr="007C1C76" w14:paraId="6ECBF19E" w14:textId="77777777">
        <w:tc>
          <w:tcPr>
            <w:tcW w:w="3003" w:type="dxa"/>
          </w:tcPr>
          <w:p w:rsidRPr="007C1C76" w:rsidR="008E52CF" w:rsidP="008E52CF" w:rsidRDefault="008E52CF" w14:paraId="1EAC8345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  <w:tc>
          <w:tcPr>
            <w:tcW w:w="2992" w:type="dxa"/>
            <w:gridSpan w:val="2"/>
          </w:tcPr>
          <w:p w:rsidRPr="007C1C76" w:rsidR="008E52CF" w:rsidP="008E52CF" w:rsidRDefault="008E52CF" w14:paraId="5B34BFF6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  <w:tc>
          <w:tcPr>
            <w:tcW w:w="3015" w:type="dxa"/>
          </w:tcPr>
          <w:p w:rsidRPr="007C1C76" w:rsidR="008E52CF" w:rsidP="008E52CF" w:rsidRDefault="008E52CF" w14:paraId="11B52EAA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</w:tr>
      <w:tr w:rsidRPr="007C1C76" w:rsidR="008E52CF" w:rsidTr="007C1C76" w14:paraId="72578C60" w14:textId="77777777">
        <w:tc>
          <w:tcPr>
            <w:tcW w:w="3003" w:type="dxa"/>
          </w:tcPr>
          <w:p w:rsidRPr="007C1C76" w:rsidR="008E52CF" w:rsidP="008E52CF" w:rsidRDefault="008E52CF" w14:paraId="17E45150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  <w:tc>
          <w:tcPr>
            <w:tcW w:w="2992" w:type="dxa"/>
            <w:gridSpan w:val="2"/>
          </w:tcPr>
          <w:p w:rsidRPr="007C1C76" w:rsidR="008E52CF" w:rsidP="008E52CF" w:rsidRDefault="008E52CF" w14:paraId="2D1031FF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  <w:tc>
          <w:tcPr>
            <w:tcW w:w="3015" w:type="dxa"/>
          </w:tcPr>
          <w:p w:rsidRPr="007C1C76" w:rsidR="008E52CF" w:rsidP="008E52CF" w:rsidRDefault="008E52CF" w14:paraId="615AC57F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</w:tr>
      <w:tr w:rsidRPr="007C1C76" w:rsidR="008E52CF" w:rsidTr="007C1C76" w14:paraId="6CC001D3" w14:textId="77777777">
        <w:tc>
          <w:tcPr>
            <w:tcW w:w="3003" w:type="dxa"/>
          </w:tcPr>
          <w:p w:rsidRPr="007C1C76" w:rsidR="008E52CF" w:rsidP="008E52CF" w:rsidRDefault="008E52CF" w14:paraId="2A7F5EC8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  <w:tc>
          <w:tcPr>
            <w:tcW w:w="2992" w:type="dxa"/>
            <w:gridSpan w:val="2"/>
          </w:tcPr>
          <w:p w:rsidRPr="007C1C76" w:rsidR="008E52CF" w:rsidP="008E52CF" w:rsidRDefault="008E52CF" w14:paraId="7363E7EF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  <w:tc>
          <w:tcPr>
            <w:tcW w:w="3015" w:type="dxa"/>
          </w:tcPr>
          <w:p w:rsidRPr="007C1C76" w:rsidR="008E52CF" w:rsidP="008E52CF" w:rsidRDefault="008E52CF" w14:paraId="5AC5AE63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</w:tr>
      <w:tr w:rsidRPr="007C1C76" w:rsidR="008E52CF" w:rsidTr="007C1C76" w14:paraId="1217DAF4" w14:textId="77777777">
        <w:tc>
          <w:tcPr>
            <w:tcW w:w="3003" w:type="dxa"/>
          </w:tcPr>
          <w:p w:rsidRPr="007C1C76" w:rsidR="008E52CF" w:rsidP="008E52CF" w:rsidRDefault="008E52CF" w14:paraId="3E2F7208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  <w:tc>
          <w:tcPr>
            <w:tcW w:w="2992" w:type="dxa"/>
            <w:gridSpan w:val="2"/>
          </w:tcPr>
          <w:p w:rsidRPr="007C1C76" w:rsidR="008E52CF" w:rsidP="008E52CF" w:rsidRDefault="008E52CF" w14:paraId="3D367B77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  <w:tc>
          <w:tcPr>
            <w:tcW w:w="3015" w:type="dxa"/>
          </w:tcPr>
          <w:p w:rsidRPr="007C1C76" w:rsidR="008E52CF" w:rsidP="008E52CF" w:rsidRDefault="008E52CF" w14:paraId="6E2B66E9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</w:tr>
      <w:tr w:rsidRPr="007C1C76" w:rsidR="008E52CF" w:rsidTr="007C1C76" w14:paraId="6BC409E3" w14:textId="77777777">
        <w:tc>
          <w:tcPr>
            <w:tcW w:w="3003" w:type="dxa"/>
          </w:tcPr>
          <w:p w:rsidRPr="007C1C76" w:rsidR="008E52CF" w:rsidP="008E52CF" w:rsidRDefault="008E52CF" w14:paraId="15F61AA2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  <w:tc>
          <w:tcPr>
            <w:tcW w:w="2992" w:type="dxa"/>
            <w:gridSpan w:val="2"/>
          </w:tcPr>
          <w:p w:rsidRPr="007C1C76" w:rsidR="008E52CF" w:rsidP="008E52CF" w:rsidRDefault="008E52CF" w14:paraId="1D686A3B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  <w:tc>
          <w:tcPr>
            <w:tcW w:w="3015" w:type="dxa"/>
          </w:tcPr>
          <w:p w:rsidRPr="007C1C76" w:rsidR="008E52CF" w:rsidP="008E52CF" w:rsidRDefault="008E52CF" w14:paraId="49C027CF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</w:tr>
      <w:tr w:rsidRPr="007C1C76" w:rsidR="008E52CF" w:rsidTr="007C1C76" w14:paraId="211405A7" w14:textId="77777777">
        <w:tc>
          <w:tcPr>
            <w:tcW w:w="9010" w:type="dxa"/>
            <w:gridSpan w:val="4"/>
            <w:shd w:val="clear" w:color="auto" w:fill="BDD6EE" w:themeFill="accent5" w:themeFillTint="66"/>
          </w:tcPr>
          <w:p w:rsidRPr="007C1C76" w:rsidR="008E52CF" w:rsidP="008E52CF" w:rsidRDefault="008E52CF" w14:paraId="34E06F21" w14:textId="7FFFAB37">
            <w:pPr>
              <w:jc w:val="center"/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Please tell us why you think you would be good at this role</w:t>
            </w:r>
          </w:p>
        </w:tc>
      </w:tr>
      <w:tr w:rsidRPr="007C1C76" w:rsidR="008E52CF" w:rsidTr="007C1C76" w14:paraId="473746A0" w14:textId="77777777">
        <w:tc>
          <w:tcPr>
            <w:tcW w:w="9010" w:type="dxa"/>
            <w:gridSpan w:val="4"/>
          </w:tcPr>
          <w:p w:rsidRPr="007C1C76" w:rsidR="008E52CF" w:rsidP="008E52CF" w:rsidRDefault="008E52CF" w14:paraId="760A7982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78AE7E39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383886FB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4FC1725D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6E79F37F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4A080EDF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5B6FE961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45A6184A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3A3674E0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539ABE41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7370A691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439F918F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6E40CE4D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</w:tr>
      <w:tr w:rsidRPr="007C1C76" w:rsidR="008E52CF" w:rsidTr="007C1C76" w14:paraId="5662431E" w14:textId="77777777">
        <w:tc>
          <w:tcPr>
            <w:tcW w:w="9010" w:type="dxa"/>
            <w:gridSpan w:val="4"/>
            <w:shd w:val="clear" w:color="auto" w:fill="BDD6EE" w:themeFill="accent5" w:themeFillTint="66"/>
          </w:tcPr>
          <w:p w:rsidRPr="007C1C76" w:rsidR="008E52CF" w:rsidP="008E52CF" w:rsidRDefault="008E52CF" w14:paraId="611DFC3B" w14:textId="7EE2DCAA">
            <w:pPr>
              <w:jc w:val="center"/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Please tell us about any relevant experience you have for this role</w:t>
            </w:r>
          </w:p>
        </w:tc>
      </w:tr>
      <w:tr w:rsidRPr="007C1C76" w:rsidR="008E52CF" w:rsidTr="007C1C76" w14:paraId="0FE98DC9" w14:textId="77777777">
        <w:tc>
          <w:tcPr>
            <w:tcW w:w="9010" w:type="dxa"/>
            <w:gridSpan w:val="4"/>
          </w:tcPr>
          <w:p w:rsidRPr="007C1C76" w:rsidR="008E52CF" w:rsidP="008E52CF" w:rsidRDefault="008E52CF" w14:paraId="41F3956E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196194C0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0445B406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0FA1B0C2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246A8D31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6249EC5D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45B0869C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5C4D1CAF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1051ABEE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5DA08A4F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1FDF3F00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2C97BB49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0F32F1" w:rsidRDefault="008E52CF" w14:paraId="5EE19A4E" w14:textId="77777777">
            <w:pPr>
              <w:rPr>
                <w:rFonts w:ascii="Century Gothic" w:hAnsi="Century Gothic" w:cs="Microsoft New Tai Lue"/>
              </w:rPr>
            </w:pPr>
          </w:p>
        </w:tc>
      </w:tr>
      <w:tr w:rsidRPr="007C1C76" w:rsidR="008E52CF" w:rsidTr="007C1C76" w14:paraId="05957CFD" w14:textId="77777777">
        <w:tc>
          <w:tcPr>
            <w:tcW w:w="9010" w:type="dxa"/>
            <w:gridSpan w:val="4"/>
            <w:shd w:val="clear" w:color="auto" w:fill="BDD6EE" w:themeFill="accent5" w:themeFillTint="66"/>
          </w:tcPr>
          <w:p w:rsidRPr="007C1C76" w:rsidR="008E52CF" w:rsidP="008E52CF" w:rsidRDefault="00721F03" w14:paraId="6DD7A9AE" w14:textId="56179286">
            <w:pPr>
              <w:jc w:val="center"/>
              <w:rPr>
                <w:rFonts w:ascii="Century Gothic" w:hAnsi="Century Gothic" w:cs="Microsoft New Tai Lue"/>
              </w:rPr>
            </w:pPr>
            <w:r>
              <w:rPr>
                <w:rFonts w:ascii="Century Gothic" w:hAnsi="Century Gothic" w:cs="Microsoft New Tai Lue"/>
              </w:rPr>
              <w:t xml:space="preserve">Please tell us how you meet the </w:t>
            </w:r>
            <w:r w:rsidR="00307D48">
              <w:rPr>
                <w:rFonts w:ascii="Century Gothic" w:hAnsi="Century Gothic" w:cs="Microsoft New Tai Lue"/>
              </w:rPr>
              <w:t>person specification</w:t>
            </w:r>
          </w:p>
        </w:tc>
      </w:tr>
      <w:tr w:rsidRPr="007C1C76" w:rsidR="00721F03" w:rsidTr="00721F03" w14:paraId="34C3A334" w14:textId="77777777">
        <w:tc>
          <w:tcPr>
            <w:tcW w:w="9010" w:type="dxa"/>
            <w:gridSpan w:val="4"/>
          </w:tcPr>
          <w:p w:rsidRPr="000F32F1" w:rsidR="000F32F1" w:rsidP="000F32F1" w:rsidRDefault="000F32F1" w14:paraId="1124D9D6" w14:textId="0D7B2E42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Microsoft New Tai Lue"/>
                <w:b/>
                <w:bCs/>
              </w:rPr>
            </w:pPr>
            <w:r w:rsidRPr="000F32F1">
              <w:rPr>
                <w:rStyle w:val="normaltextrun"/>
                <w:rFonts w:ascii="Century Gothic" w:hAnsi="Century Gothic" w:cs="Microsoft New Tai Lue"/>
                <w:b/>
                <w:bCs/>
              </w:rPr>
              <w:t>Qualifications and</w:t>
            </w:r>
            <w:r w:rsidRPr="000F32F1">
              <w:rPr>
                <w:rStyle w:val="eop"/>
                <w:rFonts w:ascii="Century Gothic" w:hAnsi="Century Gothic" w:cs="Microsoft New Tai Lue"/>
                <w:b/>
                <w:bCs/>
              </w:rPr>
              <w:t> </w:t>
            </w:r>
            <w:r w:rsidRPr="000F32F1">
              <w:rPr>
                <w:rStyle w:val="eop"/>
                <w:rFonts w:ascii="Century Gothic" w:hAnsi="Century Gothic"/>
                <w:b/>
                <w:bCs/>
              </w:rPr>
              <w:t>t</w:t>
            </w:r>
            <w:r w:rsidRPr="000F32F1">
              <w:rPr>
                <w:rStyle w:val="normaltextrun"/>
                <w:rFonts w:ascii="Century Gothic" w:hAnsi="Century Gothic" w:cs="Microsoft New Tai Lue"/>
                <w:b/>
                <w:bCs/>
              </w:rPr>
              <w:t>raining</w:t>
            </w:r>
            <w:r w:rsidR="00A22A07">
              <w:rPr>
                <w:rStyle w:val="normaltextrun"/>
                <w:bCs/>
              </w:rPr>
              <w:t>:</w:t>
            </w:r>
          </w:p>
          <w:p w:rsidR="000F32F1" w:rsidP="000F32F1" w:rsidRDefault="000F32F1" w14:paraId="3FF3B5D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Microsoft New Tai Lue"/>
                <w:b/>
                <w:bCs/>
              </w:rPr>
            </w:pPr>
          </w:p>
          <w:p w:rsidR="00A22A07" w:rsidP="000F32F1" w:rsidRDefault="00A22A07" w14:paraId="4D00472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cs="Microsoft New Tai Lue"/>
              </w:rPr>
            </w:pPr>
          </w:p>
          <w:p w:rsidRPr="000F32F1" w:rsidR="00A22A07" w:rsidP="000F32F1" w:rsidRDefault="00A22A07" w14:paraId="6274E4D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Microsoft New Tai Lue"/>
                <w:b/>
                <w:bCs/>
              </w:rPr>
            </w:pPr>
          </w:p>
          <w:p w:rsidRPr="000F32F1" w:rsidR="000F32F1" w:rsidP="000F32F1" w:rsidRDefault="000F32F1" w14:paraId="3B62A96B" w14:textId="770DC7E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Microsoft New Tai Lue"/>
                <w:b/>
                <w:bCs/>
              </w:rPr>
            </w:pPr>
            <w:r w:rsidRPr="000F32F1">
              <w:rPr>
                <w:rStyle w:val="eop"/>
                <w:rFonts w:ascii="Century Gothic" w:hAnsi="Century Gothic" w:cs="Microsoft New Tai Lue"/>
                <w:b/>
                <w:bCs/>
              </w:rPr>
              <w:t>Knowledge and experience</w:t>
            </w:r>
            <w:r w:rsidR="00A22A07">
              <w:rPr>
                <w:rStyle w:val="eop"/>
                <w:rFonts w:ascii="Century Gothic" w:hAnsi="Century Gothic" w:cs="Microsoft New Tai Lue"/>
                <w:b/>
                <w:bCs/>
              </w:rPr>
              <w:t>:</w:t>
            </w:r>
          </w:p>
          <w:p w:rsidR="000F32F1" w:rsidP="000F32F1" w:rsidRDefault="000F32F1" w14:paraId="322F4C7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/>
                <w:b/>
                <w:bCs/>
              </w:rPr>
            </w:pPr>
          </w:p>
          <w:p w:rsidR="00A22A07" w:rsidP="000F32F1" w:rsidRDefault="00A22A07" w14:paraId="7333F72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</w:p>
          <w:p w:rsidR="00A22A07" w:rsidP="000F32F1" w:rsidRDefault="00A22A07" w14:paraId="49DA4EA4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/>
                <w:b/>
                <w:bCs/>
              </w:rPr>
            </w:pPr>
          </w:p>
          <w:p w:rsidR="00A22A07" w:rsidP="000F32F1" w:rsidRDefault="00A22A07" w14:paraId="5D6B2DD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</w:p>
          <w:p w:rsidRPr="000F32F1" w:rsidR="00A22A07" w:rsidP="000F32F1" w:rsidRDefault="00A22A07" w14:paraId="5CE8084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/>
                <w:b/>
                <w:bCs/>
              </w:rPr>
            </w:pPr>
          </w:p>
          <w:p w:rsidR="000F32F1" w:rsidP="000F32F1" w:rsidRDefault="000F32F1" w14:paraId="725796A8" w14:textId="66BB035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/>
                <w:b/>
                <w:bCs/>
              </w:rPr>
            </w:pPr>
            <w:r w:rsidRPr="000F32F1">
              <w:rPr>
                <w:rStyle w:val="eop"/>
                <w:rFonts w:ascii="Century Gothic" w:hAnsi="Century Gothic"/>
                <w:b/>
                <w:bCs/>
              </w:rPr>
              <w:lastRenderedPageBreak/>
              <w:t>Skills</w:t>
            </w:r>
            <w:r w:rsidR="00A22A07">
              <w:rPr>
                <w:rStyle w:val="eop"/>
                <w:rFonts w:ascii="Century Gothic" w:hAnsi="Century Gothic"/>
                <w:b/>
                <w:bCs/>
              </w:rPr>
              <w:t>:</w:t>
            </w:r>
          </w:p>
          <w:p w:rsidR="000F32F1" w:rsidP="000F32F1" w:rsidRDefault="000F32F1" w14:paraId="779CCAB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/>
                <w:b/>
                <w:bCs/>
              </w:rPr>
            </w:pPr>
          </w:p>
          <w:p w:rsidR="00A22A07" w:rsidP="000F32F1" w:rsidRDefault="00A22A07" w14:paraId="3150166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</w:p>
          <w:p w:rsidRPr="000F32F1" w:rsidR="00A22A07" w:rsidP="000F32F1" w:rsidRDefault="00A22A07" w14:paraId="08449C3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/>
                <w:b/>
                <w:bCs/>
              </w:rPr>
            </w:pPr>
          </w:p>
          <w:p w:rsidR="000F32F1" w:rsidP="000F32F1" w:rsidRDefault="000F32F1" w14:paraId="7F9870D7" w14:textId="2F7C2EB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/>
                <w:b/>
                <w:bCs/>
              </w:rPr>
            </w:pPr>
            <w:r w:rsidRPr="000F32F1">
              <w:rPr>
                <w:rStyle w:val="eop"/>
                <w:rFonts w:ascii="Century Gothic" w:hAnsi="Century Gothic"/>
                <w:b/>
                <w:bCs/>
              </w:rPr>
              <w:t>Personal attributes</w:t>
            </w:r>
            <w:r w:rsidR="00A22A07">
              <w:rPr>
                <w:rStyle w:val="eop"/>
                <w:rFonts w:ascii="Century Gothic" w:hAnsi="Century Gothic"/>
                <w:b/>
                <w:bCs/>
              </w:rPr>
              <w:t>:</w:t>
            </w:r>
          </w:p>
          <w:p w:rsidR="000F32F1" w:rsidP="000F32F1" w:rsidRDefault="000F32F1" w14:paraId="04BA766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/>
                <w:b/>
                <w:bCs/>
              </w:rPr>
            </w:pPr>
          </w:p>
          <w:p w:rsidR="00A22A07" w:rsidP="000F32F1" w:rsidRDefault="00A22A07" w14:paraId="2D279EB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</w:p>
          <w:p w:rsidRPr="000F32F1" w:rsidR="00A22A07" w:rsidP="000F32F1" w:rsidRDefault="00A22A07" w14:paraId="06CEAF43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/>
                <w:b/>
                <w:bCs/>
              </w:rPr>
            </w:pPr>
          </w:p>
          <w:p w:rsidR="00721F03" w:rsidP="00A22A07" w:rsidRDefault="000F32F1" w14:paraId="319BE22C" w14:textId="1C34381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/>
                <w:b/>
                <w:bCs/>
              </w:rPr>
            </w:pPr>
            <w:r w:rsidRPr="000F32F1">
              <w:rPr>
                <w:rStyle w:val="eop"/>
                <w:rFonts w:ascii="Century Gothic" w:hAnsi="Century Gothic"/>
                <w:b/>
                <w:bCs/>
              </w:rPr>
              <w:t>Additional requirements</w:t>
            </w:r>
            <w:r w:rsidR="00A22A07">
              <w:rPr>
                <w:rStyle w:val="eop"/>
                <w:rFonts w:ascii="Century Gothic" w:hAnsi="Century Gothic"/>
                <w:b/>
                <w:bCs/>
              </w:rPr>
              <w:t>:</w:t>
            </w:r>
          </w:p>
          <w:p w:rsidRPr="00A22A07" w:rsidR="00A22A07" w:rsidP="00A22A07" w:rsidRDefault="00A22A07" w14:paraId="518D03E4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b/>
                <w:bCs/>
              </w:rPr>
            </w:pPr>
          </w:p>
          <w:p w:rsidRPr="007C1C76" w:rsidR="00721F03" w:rsidP="008E52CF" w:rsidRDefault="00721F03" w14:paraId="1BC37747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</w:tr>
      <w:tr w:rsidRPr="007C1C76" w:rsidR="00721F03" w:rsidTr="007C1C76" w14:paraId="5C82CCC6" w14:textId="77777777">
        <w:tc>
          <w:tcPr>
            <w:tcW w:w="9010" w:type="dxa"/>
            <w:gridSpan w:val="4"/>
            <w:shd w:val="clear" w:color="auto" w:fill="BDD6EE" w:themeFill="accent5" w:themeFillTint="66"/>
          </w:tcPr>
          <w:p w:rsidRPr="007C1C76" w:rsidR="00721F03" w:rsidP="008E52CF" w:rsidRDefault="00721F03" w14:paraId="7B03D156" w14:textId="3EDC043A">
            <w:pPr>
              <w:jc w:val="center"/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lastRenderedPageBreak/>
              <w:t>Please tell us about any support you would need to be able to do this role</w:t>
            </w:r>
          </w:p>
        </w:tc>
      </w:tr>
      <w:tr w:rsidRPr="007C1C76" w:rsidR="008E52CF" w:rsidTr="007C1C76" w14:paraId="6D3C37A9" w14:textId="77777777">
        <w:tc>
          <w:tcPr>
            <w:tcW w:w="9010" w:type="dxa"/>
            <w:gridSpan w:val="4"/>
          </w:tcPr>
          <w:p w:rsidRPr="007C1C76" w:rsidR="008E52CF" w:rsidP="008E52CF" w:rsidRDefault="008E52CF" w14:paraId="6602A644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48A68FBD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4B66071C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="008E52CF" w:rsidP="008E52CF" w:rsidRDefault="008E52CF" w14:paraId="3572D51A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="007C1C76" w:rsidP="008E52CF" w:rsidRDefault="007C1C76" w14:paraId="6EB534C7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="007C1C76" w:rsidP="008E52CF" w:rsidRDefault="007C1C76" w14:paraId="51A9D8BB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7C1C76" w:rsidP="008E52CF" w:rsidRDefault="007C1C76" w14:paraId="378DDA78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144AD535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60830957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06C70EB4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  <w:p w:rsidRPr="007C1C76" w:rsidR="008E52CF" w:rsidP="008E52CF" w:rsidRDefault="008E52CF" w14:paraId="548AD5E3" w14:textId="77777777">
            <w:pPr>
              <w:jc w:val="center"/>
              <w:rPr>
                <w:rFonts w:ascii="Century Gothic" w:hAnsi="Century Gothic" w:cs="Microsoft New Tai Lue"/>
              </w:rPr>
            </w:pPr>
          </w:p>
        </w:tc>
      </w:tr>
      <w:tr w:rsidRPr="007C1C76" w:rsidR="007C1C76" w:rsidTr="007C1C76" w14:paraId="413E51F5" w14:textId="77777777">
        <w:tc>
          <w:tcPr>
            <w:tcW w:w="9010" w:type="dxa"/>
            <w:gridSpan w:val="4"/>
            <w:shd w:val="clear" w:color="auto" w:fill="BDD6EE" w:themeFill="accent5" w:themeFillTint="66"/>
          </w:tcPr>
          <w:p w:rsidRPr="007C1C76" w:rsidR="007C1C76" w:rsidP="008E52CF" w:rsidRDefault="007C1C76" w14:paraId="331B815B" w14:textId="4E39A7F5">
            <w:pPr>
              <w:jc w:val="center"/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Previous Employment</w:t>
            </w:r>
          </w:p>
        </w:tc>
      </w:tr>
      <w:tr w:rsidRPr="007C1C76" w:rsidR="007C1C76" w:rsidTr="007C1C76" w14:paraId="59097A78" w14:textId="77777777">
        <w:tc>
          <w:tcPr>
            <w:tcW w:w="9010" w:type="dxa"/>
            <w:gridSpan w:val="4"/>
          </w:tcPr>
          <w:p w:rsidRPr="007C1C76" w:rsidR="007C1C76" w:rsidP="007C1C76" w:rsidRDefault="007C1C76" w14:paraId="6CD596DC" w14:textId="44D3A803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Company</w:t>
            </w:r>
          </w:p>
        </w:tc>
      </w:tr>
      <w:tr w:rsidRPr="007C1C76" w:rsidR="007C1C76" w:rsidTr="007C1C76" w14:paraId="5CF963C6" w14:textId="77777777">
        <w:tc>
          <w:tcPr>
            <w:tcW w:w="9010" w:type="dxa"/>
            <w:gridSpan w:val="4"/>
          </w:tcPr>
          <w:p w:rsidRPr="007C1C76" w:rsidR="007C1C76" w:rsidP="007C1C76" w:rsidRDefault="007C1C76" w14:paraId="4FD3CD72" w14:textId="77777777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Address</w:t>
            </w:r>
          </w:p>
          <w:p w:rsidRPr="007C1C76" w:rsidR="007C1C76" w:rsidP="007C1C76" w:rsidRDefault="007C1C76" w14:paraId="6817B4A0" w14:textId="77777777">
            <w:pPr>
              <w:rPr>
                <w:rFonts w:ascii="Century Gothic" w:hAnsi="Century Gothic" w:cs="Microsoft New Tai Lue"/>
              </w:rPr>
            </w:pPr>
          </w:p>
          <w:p w:rsidR="007C1C76" w:rsidP="007C1C76" w:rsidRDefault="007C1C76" w14:paraId="6340E967" w14:textId="77777777">
            <w:pPr>
              <w:rPr>
                <w:rFonts w:ascii="Century Gothic" w:hAnsi="Century Gothic" w:cs="Microsoft New Tai Lue"/>
              </w:rPr>
            </w:pPr>
          </w:p>
          <w:p w:rsidR="007C1C76" w:rsidP="007C1C76" w:rsidRDefault="007C1C76" w14:paraId="38CF0D89" w14:textId="77777777">
            <w:pPr>
              <w:rPr>
                <w:rFonts w:ascii="Century Gothic" w:hAnsi="Century Gothic" w:cs="Microsoft New Tai Lue"/>
              </w:rPr>
            </w:pPr>
          </w:p>
          <w:p w:rsidR="007C1C76" w:rsidP="007C1C76" w:rsidRDefault="007C1C76" w14:paraId="14DA6417" w14:textId="77777777">
            <w:pPr>
              <w:rPr>
                <w:rFonts w:ascii="Century Gothic" w:hAnsi="Century Gothic" w:cs="Microsoft New Tai Lue"/>
              </w:rPr>
            </w:pPr>
          </w:p>
          <w:p w:rsidR="007C1C76" w:rsidP="007C1C76" w:rsidRDefault="007C1C76" w14:paraId="5CD5361B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7C1C76" w:rsidP="007C1C76" w:rsidRDefault="007C1C76" w14:paraId="0DB7BDCF" w14:textId="1F06E756">
            <w:pPr>
              <w:rPr>
                <w:rFonts w:ascii="Century Gothic" w:hAnsi="Century Gothic" w:cs="Microsoft New Tai Lue"/>
              </w:rPr>
            </w:pPr>
          </w:p>
        </w:tc>
      </w:tr>
      <w:tr w:rsidRPr="007C1C76" w:rsidR="007C1C76" w:rsidTr="007C1C76" w14:paraId="60A5FAC3" w14:textId="77777777">
        <w:tc>
          <w:tcPr>
            <w:tcW w:w="9010" w:type="dxa"/>
            <w:gridSpan w:val="4"/>
          </w:tcPr>
          <w:p w:rsidRPr="007C1C76" w:rsidR="007C1C76" w:rsidP="007C1C76" w:rsidRDefault="007C1C76" w14:paraId="11BED2B4" w14:textId="61CE350D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Contact name</w:t>
            </w:r>
          </w:p>
        </w:tc>
      </w:tr>
      <w:tr w:rsidRPr="007C1C76" w:rsidR="007C1C76" w:rsidTr="007C1C76" w14:paraId="6EF38790" w14:textId="77777777">
        <w:tc>
          <w:tcPr>
            <w:tcW w:w="9010" w:type="dxa"/>
            <w:gridSpan w:val="4"/>
          </w:tcPr>
          <w:p w:rsidRPr="007C1C76" w:rsidR="007C1C76" w:rsidP="007C1C76" w:rsidRDefault="007C1C76" w14:paraId="35FE1189" w14:textId="057240B0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Contact email</w:t>
            </w:r>
          </w:p>
        </w:tc>
      </w:tr>
      <w:tr w:rsidRPr="007C1C76" w:rsidR="007C1C76" w:rsidTr="007C1C76" w14:paraId="4BEDCE4C" w14:textId="77777777">
        <w:tc>
          <w:tcPr>
            <w:tcW w:w="4510" w:type="dxa"/>
            <w:gridSpan w:val="2"/>
          </w:tcPr>
          <w:p w:rsidRPr="007C1C76" w:rsidR="007C1C76" w:rsidP="007C1C76" w:rsidRDefault="007C1C76" w14:paraId="53021D47" w14:textId="59490B59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Date from:</w:t>
            </w:r>
          </w:p>
        </w:tc>
        <w:tc>
          <w:tcPr>
            <w:tcW w:w="4500" w:type="dxa"/>
            <w:gridSpan w:val="2"/>
          </w:tcPr>
          <w:p w:rsidRPr="007C1C76" w:rsidR="007C1C76" w:rsidP="007C1C76" w:rsidRDefault="007C1C76" w14:paraId="23854D28" w14:textId="4F1DE6A9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Date to:</w:t>
            </w:r>
          </w:p>
        </w:tc>
      </w:tr>
      <w:tr w:rsidRPr="007C1C76" w:rsidR="007C1C76" w:rsidTr="007C1C76" w14:paraId="0FAB2694" w14:textId="77777777">
        <w:tc>
          <w:tcPr>
            <w:tcW w:w="9010" w:type="dxa"/>
            <w:gridSpan w:val="4"/>
          </w:tcPr>
          <w:p w:rsidRPr="007C1C76" w:rsidR="007C1C76" w:rsidP="007C1C76" w:rsidRDefault="007C1C76" w14:paraId="7F480FDB" w14:textId="169B02CB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Please outline your main responsibilities:</w:t>
            </w:r>
          </w:p>
          <w:p w:rsidRPr="007C1C76" w:rsidR="007C1C76" w:rsidP="007C1C76" w:rsidRDefault="007C1C76" w14:paraId="1A060F67" w14:textId="77777777">
            <w:pPr>
              <w:rPr>
                <w:rFonts w:ascii="Century Gothic" w:hAnsi="Century Gothic" w:cs="Microsoft New Tai Lue"/>
              </w:rPr>
            </w:pPr>
          </w:p>
          <w:p w:rsidR="007C1C76" w:rsidP="007C1C76" w:rsidRDefault="007C1C76" w14:paraId="3B0E9AF1" w14:textId="77777777">
            <w:pPr>
              <w:rPr>
                <w:rFonts w:ascii="Century Gothic" w:hAnsi="Century Gothic" w:cs="Microsoft New Tai Lue"/>
              </w:rPr>
            </w:pPr>
          </w:p>
          <w:p w:rsidR="007C1C76" w:rsidP="007C1C76" w:rsidRDefault="007C1C76" w14:paraId="07078196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7C1C76" w:rsidP="007C1C76" w:rsidRDefault="007C1C76" w14:paraId="0B8326D7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7C1C76" w:rsidP="007C1C76" w:rsidRDefault="007C1C76" w14:paraId="4A4B8EEF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7C1C76" w:rsidP="007C1C76" w:rsidRDefault="007C1C76" w14:paraId="45523EC1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7C1C76" w:rsidP="007C1C76" w:rsidRDefault="007C1C76" w14:paraId="25FDAB8E" w14:textId="27AA09A8">
            <w:pPr>
              <w:rPr>
                <w:rFonts w:ascii="Century Gothic" w:hAnsi="Century Gothic" w:cs="Microsoft New Tai Lue"/>
              </w:rPr>
            </w:pPr>
          </w:p>
        </w:tc>
      </w:tr>
      <w:tr w:rsidRPr="007C1C76" w:rsidR="007C1C76" w:rsidTr="007C1C76" w14:paraId="6412DBC3" w14:textId="77777777">
        <w:tc>
          <w:tcPr>
            <w:tcW w:w="9010" w:type="dxa"/>
            <w:gridSpan w:val="4"/>
          </w:tcPr>
          <w:p w:rsidRPr="007C1C76" w:rsidR="007C1C76" w:rsidP="007C1C76" w:rsidRDefault="007C1C76" w14:paraId="123706F7" w14:textId="22B7BC24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lastRenderedPageBreak/>
              <w:t>May we contact your previous employer for a reference? Yes/No</w:t>
            </w:r>
          </w:p>
        </w:tc>
      </w:tr>
      <w:tr w:rsidRPr="007C1C76" w:rsidR="007C1C76" w:rsidTr="007C1C76" w14:paraId="6488F6E7" w14:textId="77777777">
        <w:tc>
          <w:tcPr>
            <w:tcW w:w="9010" w:type="dxa"/>
            <w:gridSpan w:val="4"/>
          </w:tcPr>
          <w:p w:rsidRPr="007C1C76" w:rsidR="007C1C76" w:rsidP="007C1C76" w:rsidRDefault="007C1C76" w14:paraId="4E53163D" w14:textId="6DA206F4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Company</w:t>
            </w:r>
          </w:p>
        </w:tc>
      </w:tr>
      <w:tr w:rsidRPr="007C1C76" w:rsidR="007C1C76" w:rsidTr="007C1C76" w14:paraId="6BF5AE85" w14:textId="77777777">
        <w:tc>
          <w:tcPr>
            <w:tcW w:w="9010" w:type="dxa"/>
            <w:gridSpan w:val="4"/>
          </w:tcPr>
          <w:p w:rsidRPr="007C1C76" w:rsidR="007C1C76" w:rsidP="007C1C76" w:rsidRDefault="007C1C76" w14:paraId="7BF1B2A0" w14:textId="77777777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Address</w:t>
            </w:r>
          </w:p>
          <w:p w:rsidR="007C1C76" w:rsidP="007C1C76" w:rsidRDefault="007C1C76" w14:paraId="025EAB3A" w14:textId="77777777">
            <w:pPr>
              <w:rPr>
                <w:rFonts w:ascii="Century Gothic" w:hAnsi="Century Gothic" w:cs="Microsoft New Tai Lue"/>
              </w:rPr>
            </w:pPr>
          </w:p>
          <w:p w:rsidR="007C1C76" w:rsidP="007C1C76" w:rsidRDefault="007C1C76" w14:paraId="1107F1F1" w14:textId="77777777">
            <w:pPr>
              <w:rPr>
                <w:rFonts w:ascii="Century Gothic" w:hAnsi="Century Gothic" w:cs="Microsoft New Tai Lue"/>
              </w:rPr>
            </w:pPr>
          </w:p>
          <w:p w:rsidR="007C1C76" w:rsidP="007C1C76" w:rsidRDefault="007C1C76" w14:paraId="5A40F31D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7C1C76" w:rsidP="007C1C76" w:rsidRDefault="007C1C76" w14:paraId="497F9B9B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7C1C76" w:rsidP="007C1C76" w:rsidRDefault="007C1C76" w14:paraId="6F4CAF80" w14:textId="77777777">
            <w:pPr>
              <w:rPr>
                <w:rFonts w:ascii="Century Gothic" w:hAnsi="Century Gothic" w:cs="Microsoft New Tai Lue"/>
              </w:rPr>
            </w:pPr>
          </w:p>
        </w:tc>
      </w:tr>
      <w:tr w:rsidRPr="007C1C76" w:rsidR="007C1C76" w:rsidTr="007C1C76" w14:paraId="2AA3B9F8" w14:textId="77777777">
        <w:tc>
          <w:tcPr>
            <w:tcW w:w="9010" w:type="dxa"/>
            <w:gridSpan w:val="4"/>
          </w:tcPr>
          <w:p w:rsidRPr="007C1C76" w:rsidR="007C1C76" w:rsidP="007C1C76" w:rsidRDefault="007C1C76" w14:paraId="4CB08323" w14:textId="04DB705E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Contact name</w:t>
            </w:r>
          </w:p>
        </w:tc>
      </w:tr>
      <w:tr w:rsidRPr="007C1C76" w:rsidR="007C1C76" w:rsidTr="007C1C76" w14:paraId="057CE2A9" w14:textId="77777777">
        <w:tc>
          <w:tcPr>
            <w:tcW w:w="9010" w:type="dxa"/>
            <w:gridSpan w:val="4"/>
          </w:tcPr>
          <w:p w:rsidRPr="007C1C76" w:rsidR="007C1C76" w:rsidP="007C1C76" w:rsidRDefault="007C1C76" w14:paraId="3BDC1776" w14:textId="717284A3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Contact email</w:t>
            </w:r>
          </w:p>
        </w:tc>
      </w:tr>
      <w:tr w:rsidRPr="007C1C76" w:rsidR="007C1C76" w:rsidTr="007C1C76" w14:paraId="3100258F" w14:textId="515764C7">
        <w:tc>
          <w:tcPr>
            <w:tcW w:w="4510" w:type="dxa"/>
            <w:gridSpan w:val="2"/>
          </w:tcPr>
          <w:p w:rsidRPr="007C1C76" w:rsidR="007C1C76" w:rsidP="007C1C76" w:rsidRDefault="007C1C76" w14:paraId="31EB4E10" w14:textId="77777777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Date from:</w:t>
            </w:r>
          </w:p>
        </w:tc>
        <w:tc>
          <w:tcPr>
            <w:tcW w:w="4500" w:type="dxa"/>
            <w:gridSpan w:val="2"/>
          </w:tcPr>
          <w:p w:rsidRPr="007C1C76" w:rsidR="007C1C76" w:rsidP="007C1C76" w:rsidRDefault="007C1C76" w14:paraId="4A22B82B" w14:textId="1D65147F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Date to:</w:t>
            </w:r>
          </w:p>
        </w:tc>
      </w:tr>
      <w:tr w:rsidRPr="007C1C76" w:rsidR="007C1C76" w:rsidTr="007C1C76" w14:paraId="7567C694" w14:textId="77777777">
        <w:tc>
          <w:tcPr>
            <w:tcW w:w="9010" w:type="dxa"/>
            <w:gridSpan w:val="4"/>
          </w:tcPr>
          <w:p w:rsidRPr="007C1C76" w:rsidR="007C1C76" w:rsidP="007C1C76" w:rsidRDefault="007C1C76" w14:paraId="7A8AA710" w14:textId="77777777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Please outline your main responsibilities:</w:t>
            </w:r>
          </w:p>
          <w:p w:rsidRPr="007C1C76" w:rsidR="007C1C76" w:rsidP="007C1C76" w:rsidRDefault="007C1C76" w14:paraId="3438119E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7C1C76" w:rsidP="007C1C76" w:rsidRDefault="007C1C76" w14:paraId="6608972A" w14:textId="77777777">
            <w:pPr>
              <w:rPr>
                <w:rFonts w:ascii="Century Gothic" w:hAnsi="Century Gothic" w:cs="Microsoft New Tai Lue"/>
              </w:rPr>
            </w:pPr>
          </w:p>
          <w:p w:rsidR="007C1C76" w:rsidP="007C1C76" w:rsidRDefault="007C1C76" w14:paraId="729C0C02" w14:textId="77777777">
            <w:pPr>
              <w:rPr>
                <w:rFonts w:ascii="Century Gothic" w:hAnsi="Century Gothic" w:cs="Microsoft New Tai Lue"/>
              </w:rPr>
            </w:pPr>
          </w:p>
          <w:p w:rsidR="007C1C76" w:rsidP="007C1C76" w:rsidRDefault="007C1C76" w14:paraId="1C3A5D65" w14:textId="77777777">
            <w:pPr>
              <w:rPr>
                <w:rFonts w:ascii="Century Gothic" w:hAnsi="Century Gothic" w:cs="Microsoft New Tai Lue"/>
              </w:rPr>
            </w:pPr>
          </w:p>
          <w:p w:rsidR="007C1C76" w:rsidP="007C1C76" w:rsidRDefault="007C1C76" w14:paraId="7E91D4B6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7C1C76" w:rsidP="007C1C76" w:rsidRDefault="007C1C76" w14:paraId="261420B7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7C1C76" w:rsidP="007C1C76" w:rsidRDefault="007C1C76" w14:paraId="67859C30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7C1C76" w:rsidP="007C1C76" w:rsidRDefault="007C1C76" w14:paraId="77A44E96" w14:textId="77777777">
            <w:pPr>
              <w:rPr>
                <w:rFonts w:ascii="Century Gothic" w:hAnsi="Century Gothic" w:cs="Microsoft New Tai Lue"/>
              </w:rPr>
            </w:pPr>
          </w:p>
        </w:tc>
      </w:tr>
      <w:tr w:rsidRPr="007C1C76" w:rsidR="007C1C76" w:rsidTr="007C1C76" w14:paraId="4807B7E0" w14:textId="77777777">
        <w:tc>
          <w:tcPr>
            <w:tcW w:w="9010" w:type="dxa"/>
            <w:gridSpan w:val="4"/>
            <w:shd w:val="clear" w:color="auto" w:fill="BDD6EE" w:themeFill="accent5" w:themeFillTint="66"/>
          </w:tcPr>
          <w:p w:rsidRPr="007C1C76" w:rsidR="007C1C76" w:rsidP="007C1C76" w:rsidRDefault="007C1C76" w14:paraId="13D40670" w14:textId="6C9D7BCD">
            <w:pPr>
              <w:jc w:val="center"/>
              <w:rPr>
                <w:rFonts w:ascii="Century Gothic" w:hAnsi="Century Gothic" w:cs="Microsoft New Tai Lue"/>
                <w:b/>
                <w:bCs/>
              </w:rPr>
            </w:pPr>
            <w:r w:rsidRPr="007C1C76">
              <w:rPr>
                <w:rFonts w:ascii="Century Gothic" w:hAnsi="Century Gothic" w:cs="Microsoft New Tai Lue"/>
                <w:b/>
                <w:bCs/>
              </w:rPr>
              <w:t xml:space="preserve">References </w:t>
            </w:r>
          </w:p>
        </w:tc>
      </w:tr>
      <w:tr w:rsidRPr="007C1C76" w:rsidR="007C1C76" w:rsidTr="007C1C76" w14:paraId="6EA03DC4" w14:textId="77777777">
        <w:tc>
          <w:tcPr>
            <w:tcW w:w="9010" w:type="dxa"/>
            <w:gridSpan w:val="4"/>
            <w:shd w:val="clear" w:color="auto" w:fill="DEEAF6" w:themeFill="accent5" w:themeFillTint="33"/>
          </w:tcPr>
          <w:p w:rsidRPr="007C1C76" w:rsidR="007C1C76" w:rsidP="007C1C76" w:rsidRDefault="007C1C76" w14:paraId="7E03B0BD" w14:textId="555A4EFF">
            <w:pPr>
              <w:jc w:val="center"/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Reference 1</w:t>
            </w:r>
          </w:p>
        </w:tc>
      </w:tr>
      <w:tr w:rsidRPr="007C1C76" w:rsidR="007C1C76" w:rsidTr="007C1C76" w14:paraId="7B239825" w14:textId="77777777">
        <w:tc>
          <w:tcPr>
            <w:tcW w:w="4510" w:type="dxa"/>
            <w:gridSpan w:val="2"/>
          </w:tcPr>
          <w:p w:rsidRPr="007C1C76" w:rsidR="007C1C76" w:rsidP="007C1C76" w:rsidRDefault="007C1C76" w14:paraId="7BDD83D0" w14:textId="53FF1E83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Full name</w:t>
            </w:r>
          </w:p>
        </w:tc>
        <w:tc>
          <w:tcPr>
            <w:tcW w:w="4500" w:type="dxa"/>
            <w:gridSpan w:val="2"/>
          </w:tcPr>
          <w:p w:rsidRPr="007C1C76" w:rsidR="007C1C76" w:rsidP="007C1C76" w:rsidRDefault="007C1C76" w14:paraId="72CB4504" w14:textId="5D8614EC">
            <w:pPr>
              <w:rPr>
                <w:rFonts w:ascii="Century Gothic" w:hAnsi="Century Gothic" w:cs="Microsoft New Tai Lue"/>
              </w:rPr>
            </w:pPr>
          </w:p>
        </w:tc>
      </w:tr>
      <w:tr w:rsidRPr="007C1C76" w:rsidR="007C1C76" w:rsidTr="007C1C76" w14:paraId="20E72866" w14:textId="77777777">
        <w:tc>
          <w:tcPr>
            <w:tcW w:w="4510" w:type="dxa"/>
            <w:gridSpan w:val="2"/>
          </w:tcPr>
          <w:p w:rsidRPr="007C1C76" w:rsidR="007C1C76" w:rsidP="007C1C76" w:rsidRDefault="007C1C76" w14:paraId="4CF2B6C4" w14:textId="395A8878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Relationship</w:t>
            </w:r>
          </w:p>
        </w:tc>
        <w:tc>
          <w:tcPr>
            <w:tcW w:w="4500" w:type="dxa"/>
            <w:gridSpan w:val="2"/>
          </w:tcPr>
          <w:p w:rsidRPr="007C1C76" w:rsidR="007C1C76" w:rsidP="007C1C76" w:rsidRDefault="007C1C76" w14:paraId="165A4A75" w14:textId="77777777">
            <w:pPr>
              <w:rPr>
                <w:rFonts w:ascii="Century Gothic" w:hAnsi="Century Gothic" w:cs="Microsoft New Tai Lue"/>
              </w:rPr>
            </w:pPr>
          </w:p>
        </w:tc>
      </w:tr>
      <w:tr w:rsidRPr="007C1C76" w:rsidR="007C1C76" w:rsidTr="007C1C76" w14:paraId="709944CC" w14:textId="77777777">
        <w:tc>
          <w:tcPr>
            <w:tcW w:w="4510" w:type="dxa"/>
            <w:gridSpan w:val="2"/>
          </w:tcPr>
          <w:p w:rsidRPr="007C1C76" w:rsidR="007C1C76" w:rsidP="007C1C76" w:rsidRDefault="007C1C76" w14:paraId="6FAAE806" w14:textId="40C054B7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Company</w:t>
            </w:r>
          </w:p>
        </w:tc>
        <w:tc>
          <w:tcPr>
            <w:tcW w:w="4500" w:type="dxa"/>
            <w:gridSpan w:val="2"/>
          </w:tcPr>
          <w:p w:rsidRPr="007C1C76" w:rsidR="007C1C76" w:rsidP="007C1C76" w:rsidRDefault="007C1C76" w14:paraId="0A942698" w14:textId="77777777">
            <w:pPr>
              <w:rPr>
                <w:rFonts w:ascii="Century Gothic" w:hAnsi="Century Gothic" w:cs="Microsoft New Tai Lue"/>
              </w:rPr>
            </w:pPr>
          </w:p>
        </w:tc>
      </w:tr>
      <w:tr w:rsidRPr="007C1C76" w:rsidR="007C1C76" w:rsidTr="007C1C76" w14:paraId="0173E39D" w14:textId="77777777">
        <w:tc>
          <w:tcPr>
            <w:tcW w:w="4510" w:type="dxa"/>
            <w:gridSpan w:val="2"/>
          </w:tcPr>
          <w:p w:rsidRPr="007C1C76" w:rsidR="007C1C76" w:rsidP="007C1C76" w:rsidRDefault="007C1C76" w14:paraId="52875301" w14:textId="0F2EAA83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Address</w:t>
            </w:r>
          </w:p>
        </w:tc>
        <w:tc>
          <w:tcPr>
            <w:tcW w:w="4500" w:type="dxa"/>
            <w:gridSpan w:val="2"/>
          </w:tcPr>
          <w:p w:rsidRPr="007C1C76" w:rsidR="007C1C76" w:rsidP="007C1C76" w:rsidRDefault="007C1C76" w14:paraId="784C9070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7C1C76" w:rsidP="007C1C76" w:rsidRDefault="007C1C76" w14:paraId="4B265443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7C1C76" w:rsidP="007C1C76" w:rsidRDefault="007C1C76" w14:paraId="51839C71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7C1C76" w:rsidP="007C1C76" w:rsidRDefault="007C1C76" w14:paraId="715CE78A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7C1C76" w:rsidP="007C1C76" w:rsidRDefault="007C1C76" w14:paraId="2C883C09" w14:textId="77777777">
            <w:pPr>
              <w:rPr>
                <w:rFonts w:ascii="Century Gothic" w:hAnsi="Century Gothic" w:cs="Microsoft New Tai Lue"/>
              </w:rPr>
            </w:pPr>
          </w:p>
        </w:tc>
      </w:tr>
      <w:tr w:rsidRPr="007C1C76" w:rsidR="007C1C76" w:rsidTr="007C1C76" w14:paraId="319630BA" w14:textId="77777777">
        <w:tc>
          <w:tcPr>
            <w:tcW w:w="4510" w:type="dxa"/>
            <w:gridSpan w:val="2"/>
          </w:tcPr>
          <w:p w:rsidRPr="007C1C76" w:rsidR="007C1C76" w:rsidP="007C1C76" w:rsidRDefault="007C1C76" w14:paraId="52A896CC" w14:textId="7A6DF2CB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Email:</w:t>
            </w:r>
          </w:p>
        </w:tc>
        <w:tc>
          <w:tcPr>
            <w:tcW w:w="4500" w:type="dxa"/>
            <w:gridSpan w:val="2"/>
          </w:tcPr>
          <w:p w:rsidRPr="007C1C76" w:rsidR="007C1C76" w:rsidP="007C1C76" w:rsidRDefault="007C1C76" w14:paraId="28ADE0CF" w14:textId="4B4E6EF4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Phone:</w:t>
            </w:r>
          </w:p>
        </w:tc>
      </w:tr>
      <w:tr w:rsidRPr="007C1C76" w:rsidR="007C1C76" w:rsidTr="007C1C76" w14:paraId="0009D129" w14:textId="77777777">
        <w:tc>
          <w:tcPr>
            <w:tcW w:w="9010" w:type="dxa"/>
            <w:gridSpan w:val="4"/>
            <w:shd w:val="clear" w:color="auto" w:fill="DEEAF6" w:themeFill="accent5" w:themeFillTint="33"/>
          </w:tcPr>
          <w:p w:rsidRPr="007C1C76" w:rsidR="007C1C76" w:rsidP="007C1C76" w:rsidRDefault="007C1C76" w14:paraId="3F356FAB" w14:textId="4BE70CC9">
            <w:pPr>
              <w:jc w:val="center"/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Reference 2</w:t>
            </w:r>
          </w:p>
        </w:tc>
      </w:tr>
      <w:tr w:rsidRPr="007C1C76" w:rsidR="007C1C76" w:rsidTr="007C1C76" w14:paraId="2DF2056B" w14:textId="77777777">
        <w:tc>
          <w:tcPr>
            <w:tcW w:w="4510" w:type="dxa"/>
            <w:gridSpan w:val="2"/>
          </w:tcPr>
          <w:p w:rsidRPr="007C1C76" w:rsidR="007C1C76" w:rsidP="007C1C76" w:rsidRDefault="007C1C76" w14:paraId="13A9C3CD" w14:textId="77777777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Full name</w:t>
            </w:r>
          </w:p>
        </w:tc>
        <w:tc>
          <w:tcPr>
            <w:tcW w:w="4500" w:type="dxa"/>
            <w:gridSpan w:val="2"/>
          </w:tcPr>
          <w:p w:rsidRPr="007C1C76" w:rsidR="007C1C76" w:rsidP="007C1C76" w:rsidRDefault="007C1C76" w14:paraId="72C941E6" w14:textId="77777777">
            <w:pPr>
              <w:rPr>
                <w:rFonts w:ascii="Century Gothic" w:hAnsi="Century Gothic" w:cs="Microsoft New Tai Lue"/>
              </w:rPr>
            </w:pPr>
          </w:p>
        </w:tc>
      </w:tr>
      <w:tr w:rsidRPr="007C1C76" w:rsidR="007C1C76" w:rsidTr="007C1C76" w14:paraId="5F70DD4A" w14:textId="77777777">
        <w:tc>
          <w:tcPr>
            <w:tcW w:w="4510" w:type="dxa"/>
            <w:gridSpan w:val="2"/>
          </w:tcPr>
          <w:p w:rsidRPr="007C1C76" w:rsidR="007C1C76" w:rsidP="007C1C76" w:rsidRDefault="007C1C76" w14:paraId="38C69AAF" w14:textId="77777777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Relationship</w:t>
            </w:r>
          </w:p>
        </w:tc>
        <w:tc>
          <w:tcPr>
            <w:tcW w:w="4500" w:type="dxa"/>
            <w:gridSpan w:val="2"/>
          </w:tcPr>
          <w:p w:rsidRPr="007C1C76" w:rsidR="007C1C76" w:rsidP="007C1C76" w:rsidRDefault="007C1C76" w14:paraId="362909FC" w14:textId="77777777">
            <w:pPr>
              <w:rPr>
                <w:rFonts w:ascii="Century Gothic" w:hAnsi="Century Gothic" w:cs="Microsoft New Tai Lue"/>
              </w:rPr>
            </w:pPr>
          </w:p>
        </w:tc>
      </w:tr>
      <w:tr w:rsidRPr="007C1C76" w:rsidR="007C1C76" w:rsidTr="007C1C76" w14:paraId="3F92B1BF" w14:textId="77777777">
        <w:tc>
          <w:tcPr>
            <w:tcW w:w="4510" w:type="dxa"/>
            <w:gridSpan w:val="2"/>
          </w:tcPr>
          <w:p w:rsidRPr="007C1C76" w:rsidR="007C1C76" w:rsidP="007C1C76" w:rsidRDefault="007C1C76" w14:paraId="07E64A6F" w14:textId="77777777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Company</w:t>
            </w:r>
          </w:p>
        </w:tc>
        <w:tc>
          <w:tcPr>
            <w:tcW w:w="4500" w:type="dxa"/>
            <w:gridSpan w:val="2"/>
          </w:tcPr>
          <w:p w:rsidRPr="007C1C76" w:rsidR="007C1C76" w:rsidP="007C1C76" w:rsidRDefault="007C1C76" w14:paraId="28C2430A" w14:textId="77777777">
            <w:pPr>
              <w:rPr>
                <w:rFonts w:ascii="Century Gothic" w:hAnsi="Century Gothic" w:cs="Microsoft New Tai Lue"/>
              </w:rPr>
            </w:pPr>
          </w:p>
        </w:tc>
      </w:tr>
      <w:tr w:rsidRPr="007C1C76" w:rsidR="007C1C76" w:rsidTr="007C1C76" w14:paraId="7C3A28C2" w14:textId="77777777">
        <w:tc>
          <w:tcPr>
            <w:tcW w:w="4510" w:type="dxa"/>
            <w:gridSpan w:val="2"/>
          </w:tcPr>
          <w:p w:rsidRPr="007C1C76" w:rsidR="007C1C76" w:rsidP="007C1C76" w:rsidRDefault="007C1C76" w14:paraId="79B9C16D" w14:textId="77777777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Address</w:t>
            </w:r>
          </w:p>
        </w:tc>
        <w:tc>
          <w:tcPr>
            <w:tcW w:w="4500" w:type="dxa"/>
            <w:gridSpan w:val="2"/>
          </w:tcPr>
          <w:p w:rsidRPr="007C1C76" w:rsidR="007C1C76" w:rsidP="007C1C76" w:rsidRDefault="007C1C76" w14:paraId="663E7904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7C1C76" w:rsidP="007C1C76" w:rsidRDefault="007C1C76" w14:paraId="05B58990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7C1C76" w:rsidP="007C1C76" w:rsidRDefault="007C1C76" w14:paraId="206B1D80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7C1C76" w:rsidP="007C1C76" w:rsidRDefault="007C1C76" w14:paraId="48577637" w14:textId="77777777">
            <w:pPr>
              <w:rPr>
                <w:rFonts w:ascii="Century Gothic" w:hAnsi="Century Gothic" w:cs="Microsoft New Tai Lue"/>
              </w:rPr>
            </w:pPr>
          </w:p>
          <w:p w:rsidRPr="007C1C76" w:rsidR="007C1C76" w:rsidP="007C1C76" w:rsidRDefault="007C1C76" w14:paraId="5E5EF717" w14:textId="77777777">
            <w:pPr>
              <w:rPr>
                <w:rFonts w:ascii="Century Gothic" w:hAnsi="Century Gothic" w:cs="Microsoft New Tai Lue"/>
              </w:rPr>
            </w:pPr>
          </w:p>
        </w:tc>
      </w:tr>
      <w:tr w:rsidRPr="007C1C76" w:rsidR="007C1C76" w:rsidTr="007C1C76" w14:paraId="24B68A29" w14:textId="77777777">
        <w:tc>
          <w:tcPr>
            <w:tcW w:w="4510" w:type="dxa"/>
            <w:gridSpan w:val="2"/>
          </w:tcPr>
          <w:p w:rsidRPr="007C1C76" w:rsidR="007C1C76" w:rsidP="007C1C76" w:rsidRDefault="007C1C76" w14:paraId="5E3AA0E5" w14:textId="77777777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lastRenderedPageBreak/>
              <w:t>Email:</w:t>
            </w:r>
          </w:p>
        </w:tc>
        <w:tc>
          <w:tcPr>
            <w:tcW w:w="4500" w:type="dxa"/>
            <w:gridSpan w:val="2"/>
          </w:tcPr>
          <w:p w:rsidRPr="007C1C76" w:rsidR="007C1C76" w:rsidP="007C1C76" w:rsidRDefault="007C1C76" w14:paraId="0A3B6C4D" w14:textId="77777777">
            <w:pPr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Phone:</w:t>
            </w:r>
          </w:p>
        </w:tc>
      </w:tr>
    </w:tbl>
    <w:p w:rsidRPr="008E52CF" w:rsidR="008E52CF" w:rsidP="008E52CF" w:rsidRDefault="008E52CF" w14:paraId="2F45470E" w14:textId="77777777">
      <w:pPr>
        <w:rPr>
          <w:rFonts w:ascii="Century Gothic" w:hAnsi="Century Gothic"/>
          <w:b/>
          <w:bCs/>
        </w:rPr>
      </w:pPr>
    </w:p>
    <w:p w:rsidRPr="00F34BBA" w:rsidR="00F34BBA" w:rsidP="00F34BBA" w:rsidRDefault="00F34BBA" w14:paraId="2D8F147B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Pr="007C1C76" w:rsidR="007C1C76" w:rsidTr="007C1C76" w14:paraId="46B13B5B" w14:textId="77777777">
        <w:tc>
          <w:tcPr>
            <w:tcW w:w="9010" w:type="dxa"/>
            <w:shd w:val="clear" w:color="auto" w:fill="BDD6EE" w:themeFill="accent5" w:themeFillTint="66"/>
          </w:tcPr>
          <w:p w:rsidRPr="007C1C76" w:rsidR="007C1C76" w:rsidP="007C1C76" w:rsidRDefault="007C1C76" w14:paraId="4AE4CD9F" w14:textId="3A3FD15E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7C1C76">
              <w:rPr>
                <w:rFonts w:ascii="Century Gothic" w:hAnsi="Century Gothic"/>
                <w:b/>
                <w:bCs/>
              </w:rPr>
              <w:t>Disclaimer and Signature</w:t>
            </w:r>
          </w:p>
        </w:tc>
      </w:tr>
      <w:tr w:rsidRPr="007C1C76" w:rsidR="007C1C76" w:rsidTr="007C1C76" w14:paraId="6EBD9D85" w14:textId="77777777">
        <w:tc>
          <w:tcPr>
            <w:tcW w:w="9010" w:type="dxa"/>
            <w:shd w:val="clear" w:color="auto" w:fill="FFFFFF" w:themeFill="background1"/>
          </w:tcPr>
          <w:p w:rsidRPr="007C1C76" w:rsidR="007C1C76" w:rsidP="007C1C76" w:rsidRDefault="007C1C76" w14:paraId="17FB4D4E" w14:textId="77777777">
            <w:pPr>
              <w:pStyle w:val="Italic"/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 xml:space="preserve">I certify that my answers are true and complete to the best of my knowledge. </w:t>
            </w:r>
          </w:p>
          <w:p w:rsidRPr="007C1C76" w:rsidR="007C1C76" w:rsidP="007C1C76" w:rsidRDefault="007C1C76" w14:paraId="1ED178C3" w14:textId="77777777">
            <w:pPr>
              <w:pStyle w:val="Italic"/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>If this application leads to appointment, I understand that false or misleading information in my application or interview may result in my release.</w:t>
            </w:r>
          </w:p>
          <w:tbl>
            <w:tblPr>
              <w:tblStyle w:val="PlainTable3"/>
              <w:tblW w:w="5000" w:type="pct"/>
              <w:tblLook w:val="0620" w:firstRow="1" w:lastRow="0" w:firstColumn="0" w:lastColumn="0" w:noHBand="1" w:noVBand="1"/>
            </w:tblPr>
            <w:tblGrid>
              <w:gridCol w:w="1056"/>
              <w:gridCol w:w="5226"/>
              <w:gridCol w:w="650"/>
              <w:gridCol w:w="1862"/>
            </w:tblGrid>
            <w:tr w:rsidRPr="007C1C76" w:rsidR="007C1C76" w:rsidTr="00AC2B41" w14:paraId="07B71DAC" w14:textId="7777777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32"/>
              </w:trPr>
              <w:tc>
                <w:tcPr>
                  <w:tcW w:w="1072" w:type="dxa"/>
                </w:tcPr>
                <w:p w:rsidRPr="007C1C76" w:rsidR="007C1C76" w:rsidP="007C1C76" w:rsidRDefault="007C1C76" w14:paraId="651298FE" w14:textId="77777777">
                  <w:pPr>
                    <w:rPr>
                      <w:rFonts w:ascii="Century Gothic" w:hAnsi="Century Gothic" w:cs="Microsoft New Tai Lue"/>
                    </w:rPr>
                  </w:pPr>
                  <w:r w:rsidRPr="007C1C76">
                    <w:rPr>
                      <w:rFonts w:ascii="Century Gothic" w:hAnsi="Century Gothic" w:cs="Microsoft New Tai Lue"/>
                    </w:rPr>
                    <w:t>Signature:</w:t>
                  </w:r>
                </w:p>
              </w:tc>
              <w:tc>
                <w:tcPr>
                  <w:tcW w:w="6145" w:type="dxa"/>
                  <w:tcBorders>
                    <w:bottom w:val="single" w:color="auto" w:sz="4" w:space="0"/>
                  </w:tcBorders>
                </w:tcPr>
                <w:p w:rsidRPr="007C1C76" w:rsidR="007C1C76" w:rsidP="007C1C76" w:rsidRDefault="007C1C76" w14:paraId="15844568" w14:textId="77777777">
                  <w:pPr>
                    <w:pStyle w:val="FieldText"/>
                    <w:rPr>
                      <w:rFonts w:ascii="Century Gothic" w:hAnsi="Century Gothic" w:cs="Microsoft New Tai Lue"/>
                    </w:rPr>
                  </w:pPr>
                </w:p>
              </w:tc>
              <w:tc>
                <w:tcPr>
                  <w:tcW w:w="674" w:type="dxa"/>
                </w:tcPr>
                <w:p w:rsidRPr="007C1C76" w:rsidR="007C1C76" w:rsidP="007C1C76" w:rsidRDefault="007C1C76" w14:paraId="0E67674C" w14:textId="77777777">
                  <w:pPr>
                    <w:pStyle w:val="Heading4"/>
                    <w:rPr>
                      <w:rFonts w:ascii="Century Gothic" w:hAnsi="Century Gothic" w:cs="Microsoft New Tai Lue"/>
                    </w:rPr>
                  </w:pPr>
                  <w:r w:rsidRPr="007C1C76">
                    <w:rPr>
                      <w:rFonts w:ascii="Century Gothic" w:hAnsi="Century Gothic" w:cs="Microsoft New Tai Lue"/>
                    </w:rPr>
                    <w:t>Date:</w:t>
                  </w:r>
                </w:p>
              </w:tc>
              <w:tc>
                <w:tcPr>
                  <w:tcW w:w="2189" w:type="dxa"/>
                  <w:tcBorders>
                    <w:bottom w:val="single" w:color="auto" w:sz="4" w:space="0"/>
                  </w:tcBorders>
                </w:tcPr>
                <w:p w:rsidRPr="007C1C76" w:rsidR="007C1C76" w:rsidP="007C1C76" w:rsidRDefault="007C1C76" w14:paraId="2FF29126" w14:textId="77777777">
                  <w:pPr>
                    <w:pStyle w:val="FieldText"/>
                    <w:rPr>
                      <w:rFonts w:ascii="Century Gothic" w:hAnsi="Century Gothic" w:cs="Microsoft New Tai Lue"/>
                    </w:rPr>
                  </w:pPr>
                </w:p>
              </w:tc>
            </w:tr>
          </w:tbl>
          <w:p w:rsidRPr="007C1C76" w:rsidR="007C1C76" w:rsidP="007C1C76" w:rsidRDefault="007C1C76" w14:paraId="16FA122C" w14:textId="77777777">
            <w:pPr>
              <w:tabs>
                <w:tab w:val="left" w:pos="1261"/>
              </w:tabs>
              <w:rPr>
                <w:rFonts w:ascii="Century Gothic" w:hAnsi="Century Gothic" w:cs="Microsoft New Tai Lue"/>
              </w:rPr>
            </w:pPr>
          </w:p>
          <w:p w:rsidRPr="007C1C76" w:rsidR="007C1C76" w:rsidP="007C1C76" w:rsidRDefault="007C1C76" w14:paraId="1297EECA" w14:textId="77777777">
            <w:pPr>
              <w:tabs>
                <w:tab w:val="left" w:pos="1261"/>
              </w:tabs>
              <w:rPr>
                <w:rFonts w:ascii="Century Gothic" w:hAnsi="Century Gothic" w:cs="Microsoft New Tai Lue"/>
              </w:rPr>
            </w:pPr>
            <w:r w:rsidRPr="007C1C76">
              <w:rPr>
                <w:rFonts w:ascii="Century Gothic" w:hAnsi="Century Gothic" w:cs="Microsoft New Tai Lue"/>
              </w:rPr>
              <w:t xml:space="preserve">All data will be stored in line with the forums GPDR policy which you can find on our website at </w:t>
            </w:r>
            <w:hyperlink w:history="1" r:id="rId8">
              <w:r w:rsidRPr="007C1C76">
                <w:rPr>
                  <w:rStyle w:val="Hyperlink"/>
                  <w:rFonts w:ascii="Century Gothic" w:hAnsi="Century Gothic" w:cs="Microsoft New Tai Lue"/>
                </w:rPr>
                <w:t>www.somersetparentcarerforum.org.uk</w:t>
              </w:r>
            </w:hyperlink>
          </w:p>
          <w:p w:rsidRPr="007C1C76" w:rsidR="007C1C76" w:rsidP="007C1C76" w:rsidRDefault="007C1C76" w14:paraId="68325A43" w14:textId="77777777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</w:tbl>
    <w:p w:rsidRPr="00F34BBA" w:rsidR="00F34BBA" w:rsidP="00F34BBA" w:rsidRDefault="00F34BBA" w14:paraId="65118674" w14:textId="77777777"/>
    <w:p w:rsidRPr="00F34BBA" w:rsidR="00F34BBA" w:rsidP="00F34BBA" w:rsidRDefault="00F34BBA" w14:paraId="6C5FECD3" w14:textId="77777777"/>
    <w:p w:rsidRPr="00F34BBA" w:rsidR="00F34BBA" w:rsidP="00F34BBA" w:rsidRDefault="00F34BBA" w14:paraId="370D4EF1" w14:textId="77777777"/>
    <w:p w:rsidRPr="00F34BBA" w:rsidR="00F34BBA" w:rsidP="00F34BBA" w:rsidRDefault="00F34BBA" w14:paraId="149A49CC" w14:textId="77777777"/>
    <w:p w:rsidR="00F34BBA" w:rsidP="00F34BBA" w:rsidRDefault="00F34BBA" w14:paraId="063BCFD2" w14:textId="77777777">
      <w:pPr>
        <w:tabs>
          <w:tab w:val="left" w:pos="428"/>
        </w:tabs>
      </w:pPr>
    </w:p>
    <w:p w:rsidR="00F34BBA" w:rsidP="00F34BBA" w:rsidRDefault="00F34BBA" w14:paraId="3FA06DAD" w14:textId="77777777">
      <w:pPr>
        <w:tabs>
          <w:tab w:val="left" w:pos="428"/>
        </w:tabs>
      </w:pPr>
    </w:p>
    <w:p w:rsidR="00F34BBA" w:rsidP="00F34BBA" w:rsidRDefault="00F34BBA" w14:paraId="089C5D25" w14:textId="77777777">
      <w:pPr>
        <w:tabs>
          <w:tab w:val="left" w:pos="428"/>
        </w:tabs>
      </w:pPr>
    </w:p>
    <w:p w:rsidR="00F34BBA" w:rsidP="00F34BBA" w:rsidRDefault="00F34BBA" w14:paraId="71ADF901" w14:textId="77777777">
      <w:pPr>
        <w:tabs>
          <w:tab w:val="left" w:pos="428"/>
        </w:tabs>
      </w:pPr>
    </w:p>
    <w:p w:rsidR="00652BC5" w:rsidP="00F34BBA" w:rsidRDefault="00652BC5" w14:paraId="46E993B5" w14:textId="77777777">
      <w:pPr>
        <w:tabs>
          <w:tab w:val="left" w:pos="428"/>
        </w:tabs>
      </w:pPr>
    </w:p>
    <w:sectPr w:rsidR="00652BC5" w:rsidSect="00867B01">
      <w:headerReference w:type="default" r:id="rId9"/>
      <w:footerReference w:type="default" r:id="rId10"/>
      <w:pgSz w:w="11900" w:h="16840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C5157" w:rsidP="00D56792" w:rsidRDefault="001C5157" w14:paraId="4569D6F0" w14:textId="77777777">
      <w:r>
        <w:separator/>
      </w:r>
    </w:p>
  </w:endnote>
  <w:endnote w:type="continuationSeparator" w:id="0">
    <w:p w:rsidR="001C5157" w:rsidP="00D56792" w:rsidRDefault="001C5157" w14:paraId="088D89B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56792" w:rsidRDefault="00F34BBA" w14:paraId="1EF74EB5" w14:textId="77777777">
    <w:pPr>
      <w:pStyle w:val="Footer"/>
    </w:pPr>
    <w:r>
      <w:rPr>
        <w:rFonts w:ascii="Century Gothic" w:hAnsi="Century Gothic"/>
        <w:noProof/>
        <w:color w:val="000000"/>
        <w:sz w:val="20"/>
        <w:szCs w:val="20"/>
      </w:rPr>
      <w:drawing>
        <wp:anchor distT="0" distB="0" distL="114300" distR="114300" simplePos="0" relativeHeight="251668480" behindDoc="1" locked="0" layoutInCell="1" allowOverlap="1" wp14:anchorId="3EB45FB6" wp14:editId="28C8B16B">
          <wp:simplePos x="0" y="0"/>
          <wp:positionH relativeFrom="column">
            <wp:posOffset>4979035</wp:posOffset>
          </wp:positionH>
          <wp:positionV relativeFrom="paragraph">
            <wp:posOffset>-302895</wp:posOffset>
          </wp:positionV>
          <wp:extent cx="1242695" cy="876300"/>
          <wp:effectExtent l="0" t="0" r="0" b="0"/>
          <wp:wrapTight wrapText="bothSides">
            <wp:wrapPolygon edited="0">
              <wp:start x="883" y="2817"/>
              <wp:lineTo x="662" y="8452"/>
              <wp:lineTo x="1766" y="13461"/>
              <wp:lineTo x="1766" y="15339"/>
              <wp:lineTo x="7505" y="17843"/>
              <wp:lineTo x="12141" y="18470"/>
              <wp:lineTo x="13024" y="18470"/>
              <wp:lineTo x="15894" y="17843"/>
              <wp:lineTo x="19867" y="15339"/>
              <wp:lineTo x="19646" y="13461"/>
              <wp:lineTo x="21192" y="6574"/>
              <wp:lineTo x="17660" y="5322"/>
              <wp:lineTo x="6843" y="2817"/>
              <wp:lineTo x="883" y="2817"/>
            </wp:wrapPolygon>
          </wp:wrapTight>
          <wp:docPr id="12" name="Picture 1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695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4B29B7" wp14:editId="7C8C3522">
              <wp:simplePos x="0" y="0"/>
              <wp:positionH relativeFrom="column">
                <wp:posOffset>1184275</wp:posOffset>
              </wp:positionH>
              <wp:positionV relativeFrom="paragraph">
                <wp:posOffset>-239078</wp:posOffset>
              </wp:positionV>
              <wp:extent cx="3450432" cy="862965"/>
              <wp:effectExtent l="0" t="0" r="4445" b="63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50432" cy="8629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D56792" w:rsidR="00D56792" w:rsidP="00D56792" w:rsidRDefault="00D56792" w14:paraId="4033FAC9" w14:textId="77777777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D56792">
                            <w:rPr>
                              <w:rStyle w:val="s1ppyq"/>
                              <w:rFonts w:ascii="Century Gothic" w:hAnsi="Century Gothic"/>
                              <w:color w:val="000000"/>
                              <w:sz w:val="20"/>
                              <w:szCs w:val="20"/>
                            </w:rPr>
                            <w:t>Company No: 10227489. Registered in England.</w:t>
                          </w:r>
                        </w:p>
                        <w:p w:rsidRPr="00D56792" w:rsidR="00D56792" w:rsidP="00D56792" w:rsidRDefault="00D56792" w14:paraId="2528B6AB" w14:textId="77777777">
                          <w:pP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 w:rsidRPr="00D56792">
                            <w:rPr>
                              <w:rStyle w:val="s1ppyq"/>
                              <w:rFonts w:ascii="Century Gothic" w:hAnsi="Century Gothic"/>
                              <w:color w:val="000000"/>
                              <w:sz w:val="20"/>
                              <w:szCs w:val="20"/>
                            </w:rPr>
                            <w:t>Unit 2, 32 Goldcroft, Yeovil. Somerset. BA21 4DH.</w:t>
                          </w:r>
                        </w:p>
                        <w:p w:rsidRPr="00D56792" w:rsidR="00D56792" w:rsidP="00D56792" w:rsidRDefault="00D56792" w14:paraId="25F47E69" w14:textId="77777777">
                          <w:pP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 w:rsidRPr="00D56792">
                            <w:rPr>
                              <w:rStyle w:val="s1ppyq"/>
                              <w:rFonts w:ascii="Century Gothic" w:hAnsi="Century Gothic"/>
                              <w:color w:val="000000"/>
                              <w:sz w:val="20"/>
                              <w:szCs w:val="20"/>
                            </w:rPr>
                            <w:t>www.somersetparentcarerforum.org.uk</w:t>
                          </w:r>
                        </w:p>
                        <w:p w:rsidRPr="00D56792" w:rsidR="00D56792" w:rsidP="00D56792" w:rsidRDefault="00D56792" w14:paraId="2FA25624" w14:textId="77777777">
                          <w:pP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 w:rsidRPr="00D56792">
                            <w:rPr>
                              <w:rStyle w:val="s1ppyq"/>
                              <w:rFonts w:ascii="Century Gothic" w:hAnsi="Century Gothic"/>
                              <w:color w:val="000000"/>
                              <w:sz w:val="20"/>
                              <w:szCs w:val="20"/>
                            </w:rPr>
                            <w:t>E:</w:t>
                          </w:r>
                          <w:r>
                            <w:rPr>
                              <w:rStyle w:val="s1ppyq"/>
                              <w:rFonts w:ascii="Century Gothic" w:hAnsi="Century Gothic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D56792">
                            <w:rPr>
                              <w:rStyle w:val="s1ppyq"/>
                              <w:rFonts w:ascii="Century Gothic" w:hAnsi="Century Gothic"/>
                              <w:color w:val="000000"/>
                              <w:sz w:val="20"/>
                              <w:szCs w:val="20"/>
                            </w:rPr>
                            <w:t>admin@somersetparentcarerforum.org.uk</w:t>
                          </w:r>
                        </w:p>
                        <w:p w:rsidRPr="00D56792" w:rsidR="00D56792" w:rsidRDefault="00D56792" w14:paraId="01CF6E4F" w14:textId="77777777">
                          <w:pP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 w:rsidRPr="00D56792">
                            <w:rPr>
                              <w:rStyle w:val="s1ppyq"/>
                              <w:rFonts w:ascii="Century Gothic" w:hAnsi="Century Gothic"/>
                              <w:color w:val="000000"/>
                              <w:sz w:val="20"/>
                              <w:szCs w:val="20"/>
                            </w:rPr>
                            <w:t>T: 01458 259384 or 07543 680365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64B29B7">
              <v:stroke joinstyle="miter"/>
              <v:path gradientshapeok="t" o:connecttype="rect"/>
            </v:shapetype>
            <v:shape id="Text Box 3" style="position:absolute;margin-left:93.25pt;margin-top:-18.85pt;width:271.7pt;height:6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white [3201]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">
              <v:textbox>
                <w:txbxContent>
                  <w:p w:rsidRPr="00D56792" w:rsidR="00D56792" w:rsidP="00D56792" w:rsidRDefault="00D56792" w14:paraId="4033FAC9" w14:textId="77777777">
                    <w:pPr>
                      <w:rPr>
                        <w:sz w:val="20"/>
                        <w:szCs w:val="20"/>
                      </w:rPr>
                    </w:pPr>
                    <w:r w:rsidRPr="00D56792">
                      <w:rPr>
                        <w:rStyle w:val="s1ppyq"/>
                        <w:rFonts w:ascii="Century Gothic" w:hAnsi="Century Gothic"/>
                        <w:color w:val="000000"/>
                        <w:sz w:val="20"/>
                        <w:szCs w:val="20"/>
                      </w:rPr>
                      <w:t>Company No: 10227489. Registered in England.</w:t>
                    </w:r>
                  </w:p>
                  <w:p w:rsidRPr="00D56792" w:rsidR="00D56792" w:rsidP="00D56792" w:rsidRDefault="00D56792" w14:paraId="2528B6AB" w14:textId="77777777">
                    <w:pPr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  <w:r w:rsidRPr="00D56792">
                      <w:rPr>
                        <w:rStyle w:val="s1ppyq"/>
                        <w:rFonts w:ascii="Century Gothic" w:hAnsi="Century Gothic"/>
                        <w:color w:val="000000"/>
                        <w:sz w:val="20"/>
                        <w:szCs w:val="20"/>
                      </w:rPr>
                      <w:t>Unit 2, 32 Goldcroft, Yeovil. Somerset. BA21 4DH.</w:t>
                    </w:r>
                  </w:p>
                  <w:p w:rsidRPr="00D56792" w:rsidR="00D56792" w:rsidP="00D56792" w:rsidRDefault="00D56792" w14:paraId="25F47E69" w14:textId="77777777">
                    <w:pPr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  <w:r w:rsidRPr="00D56792">
                      <w:rPr>
                        <w:rStyle w:val="s1ppyq"/>
                        <w:rFonts w:ascii="Century Gothic" w:hAnsi="Century Gothic"/>
                        <w:color w:val="000000"/>
                        <w:sz w:val="20"/>
                        <w:szCs w:val="20"/>
                      </w:rPr>
                      <w:t>www.somersetparentcarerforum.org.uk</w:t>
                    </w:r>
                  </w:p>
                  <w:p w:rsidRPr="00D56792" w:rsidR="00D56792" w:rsidP="00D56792" w:rsidRDefault="00D56792" w14:paraId="2FA25624" w14:textId="77777777">
                    <w:pPr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  <w:r w:rsidRPr="00D56792">
                      <w:rPr>
                        <w:rStyle w:val="s1ppyq"/>
                        <w:rFonts w:ascii="Century Gothic" w:hAnsi="Century Gothic"/>
                        <w:color w:val="000000"/>
                        <w:sz w:val="20"/>
                        <w:szCs w:val="20"/>
                      </w:rPr>
                      <w:t>E:</w:t>
                    </w:r>
                    <w:r>
                      <w:rPr>
                        <w:rStyle w:val="s1ppyq"/>
                        <w:rFonts w:ascii="Century Gothic" w:hAnsi="Century Gothic"/>
                        <w:color w:val="000000"/>
                        <w:sz w:val="20"/>
                        <w:szCs w:val="20"/>
                      </w:rPr>
                      <w:t xml:space="preserve"> </w:t>
                    </w:r>
                    <w:r w:rsidRPr="00D56792">
                      <w:rPr>
                        <w:rStyle w:val="s1ppyq"/>
                        <w:rFonts w:ascii="Century Gothic" w:hAnsi="Century Gothic"/>
                        <w:color w:val="000000"/>
                        <w:sz w:val="20"/>
                        <w:szCs w:val="20"/>
                      </w:rPr>
                      <w:t>admin@somersetparentcarerforum.org.uk</w:t>
                    </w:r>
                  </w:p>
                  <w:p w:rsidRPr="00D56792" w:rsidR="00D56792" w:rsidRDefault="00D56792" w14:paraId="01CF6E4F" w14:textId="77777777">
                    <w:pPr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  <w:r w:rsidRPr="00D56792">
                      <w:rPr>
                        <w:rStyle w:val="s1ppyq"/>
                        <w:rFonts w:ascii="Century Gothic" w:hAnsi="Century Gothic"/>
                        <w:color w:val="000000"/>
                        <w:sz w:val="20"/>
                        <w:szCs w:val="20"/>
                      </w:rPr>
                      <w:t>T: 01458 259384 or 07543 680365</w:t>
                    </w:r>
                  </w:p>
                </w:txbxContent>
              </v:textbox>
            </v:shape>
          </w:pict>
        </mc:Fallback>
      </mc:AlternateContent>
    </w:r>
    <w:r w:rsidR="00D56792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9DF4985" wp14:editId="76144A01">
              <wp:simplePos x="0" y="0"/>
              <wp:positionH relativeFrom="column">
                <wp:posOffset>1250156</wp:posOffset>
              </wp:positionH>
              <wp:positionV relativeFrom="paragraph">
                <wp:posOffset>-327977</wp:posOffset>
              </wp:positionV>
              <wp:extent cx="4972050" cy="0"/>
              <wp:effectExtent l="0" t="12700" r="19050" b="1270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972050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8CCEC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Straight Connector 4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8ccece" strokeweight="2pt" from="98.45pt,-25.8pt" to="489.95pt,-25.8pt" w14:anchorId="604B5DD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">
              <v:stroke joinstyle="miter"/>
            </v:line>
          </w:pict>
        </mc:Fallback>
      </mc:AlternateContent>
    </w:r>
    <w:r w:rsidR="00D56792">
      <w:rPr>
        <w:noProof/>
      </w:rPr>
      <w:drawing>
        <wp:anchor distT="0" distB="0" distL="114300" distR="114300" simplePos="0" relativeHeight="251658240" behindDoc="1" locked="0" layoutInCell="1" allowOverlap="1" wp14:anchorId="03680EA4" wp14:editId="4A0649DF">
          <wp:simplePos x="0" y="0"/>
          <wp:positionH relativeFrom="column">
            <wp:posOffset>-907415</wp:posOffset>
          </wp:positionH>
          <wp:positionV relativeFrom="paragraph">
            <wp:posOffset>-555784</wp:posOffset>
          </wp:positionV>
          <wp:extent cx="1871345" cy="1221105"/>
          <wp:effectExtent l="0" t="0" r="0" b="0"/>
          <wp:wrapTight wrapText="bothSides">
            <wp:wrapPolygon edited="0">
              <wp:start x="0" y="0"/>
              <wp:lineTo x="0" y="21342"/>
              <wp:lineTo x="21402" y="21342"/>
              <wp:lineTo x="21402" y="0"/>
              <wp:lineTo x="0" y="0"/>
            </wp:wrapPolygon>
          </wp:wrapTight>
          <wp:docPr id="2" name="Picture 2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345" cy="1221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6792">
      <w:rPr>
        <w:noProof/>
      </w:rPr>
      <w:drawing>
        <wp:anchor distT="0" distB="0" distL="114300" distR="114300" simplePos="0" relativeHeight="251661312" behindDoc="0" locked="0" layoutInCell="1" allowOverlap="1" wp14:anchorId="6E4CD4DD" wp14:editId="148F0EDC">
          <wp:simplePos x="0" y="0"/>
          <wp:positionH relativeFrom="margin">
            <wp:posOffset>4943157</wp:posOffset>
          </wp:positionH>
          <wp:positionV relativeFrom="margin">
            <wp:posOffset>8817134</wp:posOffset>
          </wp:positionV>
          <wp:extent cx="1344295" cy="946785"/>
          <wp:effectExtent l="0" t="0" r="0" b="0"/>
          <wp:wrapSquare wrapText="bothSides"/>
          <wp:docPr id="6" name="Picture 6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4295" cy="946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C5157" w:rsidP="00D56792" w:rsidRDefault="001C5157" w14:paraId="3CEC73B6" w14:textId="77777777">
      <w:r>
        <w:separator/>
      </w:r>
    </w:p>
  </w:footnote>
  <w:footnote w:type="continuationSeparator" w:id="0">
    <w:p w:rsidR="001C5157" w:rsidP="00D56792" w:rsidRDefault="001C5157" w14:paraId="1E4B74F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56792" w:rsidRDefault="00F34BBA" w14:paraId="70EBF010" w14:textId="7777777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C37BB27" wp14:editId="0113D35D">
              <wp:simplePos x="0" y="0"/>
              <wp:positionH relativeFrom="column">
                <wp:posOffset>1184910</wp:posOffset>
              </wp:positionH>
              <wp:positionV relativeFrom="paragraph">
                <wp:posOffset>142716</wp:posOffset>
              </wp:positionV>
              <wp:extent cx="3171825" cy="732155"/>
              <wp:effectExtent l="0" t="0" r="3175" b="4445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71825" cy="732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F34BBA" w:rsidR="00F34BBA" w:rsidRDefault="00F34BBA" w14:paraId="4F39C90A" w14:textId="77777777">
                          <w:pPr>
                            <w:rPr>
                              <w:rFonts w:ascii="Century Gothic" w:hAnsi="Century Gothic"/>
                              <w:sz w:val="32"/>
                              <w:szCs w:val="32"/>
                            </w:rPr>
                          </w:pPr>
                          <w:r w:rsidRPr="00F34BBA">
                            <w:rPr>
                              <w:rFonts w:ascii="Century Gothic" w:hAnsi="Century Gothic"/>
                              <w:sz w:val="32"/>
                              <w:szCs w:val="32"/>
                            </w:rPr>
                            <w:t xml:space="preserve">Somerset Parent Carer </w:t>
                          </w:r>
                        </w:p>
                        <w:p w:rsidRPr="00F34BBA" w:rsidR="00F34BBA" w:rsidRDefault="00F34BBA" w14:paraId="76E26A88" w14:textId="77777777">
                          <w:pPr>
                            <w:rPr>
                              <w:rFonts w:ascii="Century Gothic" w:hAnsi="Century Gothic"/>
                              <w:sz w:val="32"/>
                              <w:szCs w:val="32"/>
                            </w:rPr>
                          </w:pPr>
                          <w:r w:rsidRPr="00F34BBA">
                            <w:rPr>
                              <w:rFonts w:ascii="Century Gothic" w:hAnsi="Century Gothic"/>
                              <w:sz w:val="32"/>
                              <w:szCs w:val="32"/>
                            </w:rPr>
                            <w:t>Forum CIC Ltd.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C37BB27">
              <v:stroke joinstyle="miter"/>
              <v:path gradientshapeok="t" o:connecttype="rect"/>
            </v:shapetype>
            <v:shape id="Text Box 9" style="position:absolute;margin-left:93.3pt;margin-top:11.25pt;width:249.75pt;height:57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color="white [3201]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">
              <v:textbox>
                <w:txbxContent>
                  <w:p w:rsidRPr="00F34BBA" w:rsidR="00F34BBA" w:rsidRDefault="00F34BBA" w14:paraId="4F39C90A" w14:textId="77777777">
                    <w:pPr>
                      <w:rPr>
                        <w:rFonts w:ascii="Century Gothic" w:hAnsi="Century Gothic"/>
                        <w:sz w:val="32"/>
                        <w:szCs w:val="32"/>
                      </w:rPr>
                    </w:pPr>
                    <w:r w:rsidRPr="00F34BBA">
                      <w:rPr>
                        <w:rFonts w:ascii="Century Gothic" w:hAnsi="Century Gothic"/>
                        <w:sz w:val="32"/>
                        <w:szCs w:val="32"/>
                      </w:rPr>
                      <w:t xml:space="preserve">Somerset Parent Carer </w:t>
                    </w:r>
                  </w:p>
                  <w:p w:rsidRPr="00F34BBA" w:rsidR="00F34BBA" w:rsidRDefault="00F34BBA" w14:paraId="76E26A88" w14:textId="77777777">
                    <w:pPr>
                      <w:rPr>
                        <w:rFonts w:ascii="Century Gothic" w:hAnsi="Century Gothic"/>
                        <w:sz w:val="32"/>
                        <w:szCs w:val="32"/>
                      </w:rPr>
                    </w:pPr>
                    <w:r w:rsidRPr="00F34BBA">
                      <w:rPr>
                        <w:rFonts w:ascii="Century Gothic" w:hAnsi="Century Gothic"/>
                        <w:sz w:val="32"/>
                        <w:szCs w:val="32"/>
                      </w:rPr>
                      <w:t>Forum CIC Ltd.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1" locked="0" layoutInCell="1" allowOverlap="1" wp14:anchorId="70A04490" wp14:editId="4F7347D7">
          <wp:simplePos x="0" y="0"/>
          <wp:positionH relativeFrom="column">
            <wp:posOffset>21590</wp:posOffset>
          </wp:positionH>
          <wp:positionV relativeFrom="paragraph">
            <wp:posOffset>61595</wp:posOffset>
          </wp:positionV>
          <wp:extent cx="1004570" cy="631825"/>
          <wp:effectExtent l="0" t="0" r="0" b="3175"/>
          <wp:wrapTight wrapText="bothSides">
            <wp:wrapPolygon edited="0">
              <wp:start x="0" y="0"/>
              <wp:lineTo x="0" y="21274"/>
              <wp:lineTo x="21300" y="21274"/>
              <wp:lineTo x="21300" y="0"/>
              <wp:lineTo x="0" y="0"/>
            </wp:wrapPolygon>
          </wp:wrapTight>
          <wp:docPr id="8" name="Picture 8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570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497EE55" wp14:editId="239EE396">
              <wp:simplePos x="0" y="0"/>
              <wp:positionH relativeFrom="column">
                <wp:posOffset>-78105</wp:posOffset>
              </wp:positionH>
              <wp:positionV relativeFrom="paragraph">
                <wp:posOffset>717073</wp:posOffset>
              </wp:positionV>
              <wp:extent cx="5765006" cy="400050"/>
              <wp:effectExtent l="0" t="0" r="1270" b="635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5006" cy="400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F34BBA" w:rsidR="00F34BBA" w:rsidRDefault="00F34BBA" w14:paraId="00DFA75B" w14:textId="77777777">
                          <w:pP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 w:rsidRPr="00F34BBA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The independent voice for families from birth to 25 with additional needs or disabilities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" style="position:absolute;margin-left:-6.15pt;margin-top:56.45pt;width:453.95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white [3201]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" w14:anchorId="1497EE55">
              <v:textbox>
                <w:txbxContent>
                  <w:p w:rsidRPr="00F34BBA" w:rsidR="00F34BBA" w:rsidRDefault="00F34BBA" w14:paraId="00DFA75B" w14:textId="77777777">
                    <w:pPr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  <w:r w:rsidRPr="00F34BBA">
                      <w:rPr>
                        <w:rFonts w:ascii="Century Gothic" w:hAnsi="Century Gothic"/>
                        <w:sz w:val="20"/>
                        <w:szCs w:val="20"/>
                      </w:rPr>
                      <w:t>The independent voice for families from birth to 25 with additional needs or disabilities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18DA785" wp14:editId="52604B5E">
              <wp:simplePos x="0" y="0"/>
              <wp:positionH relativeFrom="column">
                <wp:posOffset>-21749</wp:posOffset>
              </wp:positionH>
              <wp:positionV relativeFrom="paragraph">
                <wp:posOffset>991076</wp:posOffset>
              </wp:positionV>
              <wp:extent cx="5493544" cy="0"/>
              <wp:effectExtent l="0" t="12700" r="18415" b="1270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93544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8CCEC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Straight Connector 11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8ccece" strokeweight="2pt" from="-1.7pt,78.05pt" to="430.85pt,78.05pt" w14:anchorId="304A768A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1" locked="0" layoutInCell="1" allowOverlap="1" wp14:anchorId="53383BE0" wp14:editId="2F5DDB57">
          <wp:simplePos x="0" y="0"/>
          <wp:positionH relativeFrom="column">
            <wp:posOffset>-907415</wp:posOffset>
          </wp:positionH>
          <wp:positionV relativeFrom="paragraph">
            <wp:posOffset>-435610</wp:posOffset>
          </wp:positionV>
          <wp:extent cx="7536180" cy="1501140"/>
          <wp:effectExtent l="0" t="0" r="0" b="0"/>
          <wp:wrapTight wrapText="bothSides">
            <wp:wrapPolygon edited="0">
              <wp:start x="0" y="0"/>
              <wp:lineTo x="0" y="21381"/>
              <wp:lineTo x="21549" y="21381"/>
              <wp:lineTo x="21549" y="0"/>
              <wp:lineTo x="0" y="0"/>
            </wp:wrapPolygon>
          </wp:wrapTight>
          <wp:docPr id="7" name="Picture 7" descr="A picture containing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picture containing rectangl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6180" cy="1501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9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2CF"/>
    <w:rsid w:val="0000255D"/>
    <w:rsid w:val="000F32F1"/>
    <w:rsid w:val="001C5157"/>
    <w:rsid w:val="00307D48"/>
    <w:rsid w:val="005828B4"/>
    <w:rsid w:val="005C33DD"/>
    <w:rsid w:val="00652BC5"/>
    <w:rsid w:val="00721F03"/>
    <w:rsid w:val="007C1C76"/>
    <w:rsid w:val="008138F9"/>
    <w:rsid w:val="00867B01"/>
    <w:rsid w:val="008E52CF"/>
    <w:rsid w:val="00A22A07"/>
    <w:rsid w:val="00B6552C"/>
    <w:rsid w:val="00D56792"/>
    <w:rsid w:val="00F34BBA"/>
    <w:rsid w:val="00F57337"/>
    <w:rsid w:val="3E05E326"/>
    <w:rsid w:val="43D96884"/>
    <w:rsid w:val="66B5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A42E6"/>
  <w15:chartTrackingRefBased/>
  <w15:docId w15:val="{53C61B0D-D2C1-DC43-A395-934E2DA7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52CF"/>
    <w:pPr>
      <w:jc w:val="right"/>
      <w:outlineLvl w:val="3"/>
    </w:pPr>
    <w:rPr>
      <w:rFonts w:eastAsia="Times New Roman" w:cs="Times New Roman"/>
      <w:sz w:val="19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6792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56792"/>
  </w:style>
  <w:style w:type="paragraph" w:styleId="Footer">
    <w:name w:val="footer"/>
    <w:basedOn w:val="Normal"/>
    <w:link w:val="FooterChar"/>
    <w:uiPriority w:val="99"/>
    <w:unhideWhenUsed/>
    <w:rsid w:val="00D56792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56792"/>
  </w:style>
  <w:style w:type="paragraph" w:styleId="04xlpa" w:customStyle="1">
    <w:name w:val="_04xlpa"/>
    <w:basedOn w:val="Normal"/>
    <w:rsid w:val="00D56792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character" w:styleId="s1ppyq" w:customStyle="1">
    <w:name w:val="s1ppyq"/>
    <w:basedOn w:val="DefaultParagraphFont"/>
    <w:rsid w:val="00D56792"/>
  </w:style>
  <w:style w:type="table" w:styleId="TableGrid">
    <w:name w:val="Table Grid"/>
    <w:basedOn w:val="TableNormal"/>
    <w:uiPriority w:val="39"/>
    <w:rsid w:val="008E52C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4Char" w:customStyle="1">
    <w:name w:val="Heading 4 Char"/>
    <w:basedOn w:val="DefaultParagraphFont"/>
    <w:link w:val="Heading4"/>
    <w:uiPriority w:val="9"/>
    <w:rsid w:val="008E52CF"/>
    <w:rPr>
      <w:rFonts w:eastAsia="Times New Roman" w:cs="Times New Roman"/>
      <w:sz w:val="19"/>
      <w:lang w:val="en-US"/>
    </w:rPr>
  </w:style>
  <w:style w:type="paragraph" w:styleId="Checkbox" w:customStyle="1">
    <w:name w:val="Checkbox"/>
    <w:basedOn w:val="Normal"/>
    <w:next w:val="Normal"/>
    <w:qFormat/>
    <w:rsid w:val="008E52CF"/>
    <w:pPr>
      <w:jc w:val="center"/>
    </w:pPr>
    <w:rPr>
      <w:rFonts w:eastAsia="Times New Roman" w:cs="Times New Roman"/>
      <w:sz w:val="17"/>
      <w:szCs w:val="19"/>
      <w:lang w:val="en-US"/>
    </w:rPr>
  </w:style>
  <w:style w:type="table" w:styleId="PlainTable3">
    <w:name w:val="Plain Table 3"/>
    <w:basedOn w:val="TableNormal"/>
    <w:uiPriority w:val="43"/>
    <w:rsid w:val="008E52CF"/>
    <w:rPr>
      <w:rFonts w:ascii="Times New Roman" w:hAnsi="Times New Roman" w:eastAsia="Times New Roman" w:cs="Times New Roman"/>
      <w:sz w:val="20"/>
      <w:szCs w:val="20"/>
      <w:lang w:val="en-US"/>
    </w:rPr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Italic" w:customStyle="1">
    <w:name w:val="Italic"/>
    <w:basedOn w:val="Normal"/>
    <w:qFormat/>
    <w:rsid w:val="007C1C76"/>
    <w:pPr>
      <w:spacing w:before="120" w:after="60"/>
    </w:pPr>
    <w:rPr>
      <w:rFonts w:eastAsia="Times New Roman" w:cs="Times New Roman"/>
      <w:i/>
      <w:sz w:val="20"/>
      <w:szCs w:val="20"/>
      <w:lang w:val="en-US"/>
    </w:rPr>
  </w:style>
  <w:style w:type="paragraph" w:styleId="FieldText" w:customStyle="1">
    <w:name w:val="Field Text"/>
    <w:basedOn w:val="Normal"/>
    <w:link w:val="FieldTextChar"/>
    <w:qFormat/>
    <w:rsid w:val="007C1C76"/>
    <w:rPr>
      <w:rFonts w:eastAsia="Times New Roman" w:cs="Times New Roman"/>
      <w:b/>
      <w:sz w:val="19"/>
      <w:szCs w:val="19"/>
      <w:lang w:val="en-US"/>
    </w:rPr>
  </w:style>
  <w:style w:type="character" w:styleId="FieldTextChar" w:customStyle="1">
    <w:name w:val="Field Text Char"/>
    <w:basedOn w:val="DefaultParagraphFont"/>
    <w:link w:val="FieldText"/>
    <w:rsid w:val="007C1C76"/>
    <w:rPr>
      <w:rFonts w:eastAsia="Times New Roman" w:cs="Times New Roman"/>
      <w:b/>
      <w:sz w:val="19"/>
      <w:szCs w:val="19"/>
      <w:lang w:val="en-US"/>
    </w:rPr>
  </w:style>
  <w:style w:type="character" w:styleId="Hyperlink">
    <w:name w:val="Hyperlink"/>
    <w:basedOn w:val="DefaultParagraphFont"/>
    <w:uiPriority w:val="99"/>
    <w:unhideWhenUsed/>
    <w:rsid w:val="007C1C76"/>
    <w:rPr>
      <w:color w:val="0563C1" w:themeColor="hyperlink"/>
      <w:u w:val="single"/>
    </w:rPr>
  </w:style>
  <w:style w:type="paragraph" w:styleId="paragraph" w:customStyle="1">
    <w:name w:val="paragraph"/>
    <w:basedOn w:val="Normal"/>
    <w:rsid w:val="000F32F1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character" w:styleId="normaltextrun" w:customStyle="1">
    <w:name w:val="normaltextrun"/>
    <w:basedOn w:val="DefaultParagraphFont"/>
    <w:rsid w:val="000F32F1"/>
  </w:style>
  <w:style w:type="character" w:styleId="eop" w:customStyle="1">
    <w:name w:val="eop"/>
    <w:basedOn w:val="DefaultParagraphFont"/>
    <w:rsid w:val="000F3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7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somersetparentcarerforum.org.uk" TargetMode="External" Id="rId8" /><Relationship Type="http://schemas.openxmlformats.org/officeDocument/2006/relationships/settings" Target="settings.xml" Id="rId3" /><Relationship Type="http://schemas.openxmlformats.org/officeDocument/2006/relationships/hyperlink" Target="mailto:admin@somersetparentcarerforum.org.uk" TargetMode="Externa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uthhobbs/Downloads/Letterhead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D7C3A4D-A4D5-084D-B591-142875DDFA1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Letterhead.dotx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Ruth Hobbs</dc:creator>
  <keywords/>
  <dc:description/>
  <lastModifiedBy>admin</lastModifiedBy>
  <revision>3</revision>
  <dcterms:created xsi:type="dcterms:W3CDTF">2025-08-08T11:53:00.0000000Z</dcterms:created>
  <dcterms:modified xsi:type="dcterms:W3CDTF">2026-05-07T12:31:10.3477003Z</dcterms:modified>
</coreProperties>
</file>